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FB9A41" w14:textId="02B40DEA" w:rsidR="00F635E4" w:rsidRDefault="004D2022" w:rsidP="00F635E4">
      <w:pPr>
        <w:jc w:val="center"/>
        <w:rPr>
          <w:rFonts w:eastAsia="Times New Roman"/>
          <w:b/>
          <w:bCs/>
          <w:kern w:val="36"/>
          <w:sz w:val="21"/>
          <w:szCs w:val="21"/>
        </w:rPr>
      </w:pPr>
      <w:r>
        <w:rPr>
          <w:rFonts w:eastAsia="Times New Roman"/>
          <w:b/>
          <w:bCs/>
          <w:noProof/>
          <w:kern w:val="36"/>
          <w:sz w:val="21"/>
          <w:szCs w:val="21"/>
        </w:rPr>
        <w:drawing>
          <wp:anchor distT="0" distB="0" distL="114300" distR="114300" simplePos="0" relativeHeight="251660287" behindDoc="0" locked="0" layoutInCell="1" allowOverlap="1" wp14:anchorId="561B3DA3" wp14:editId="2AF45D04">
            <wp:simplePos x="0" y="0"/>
            <wp:positionH relativeFrom="page">
              <wp:align>right</wp:align>
            </wp:positionH>
            <wp:positionV relativeFrom="page">
              <wp:align>top</wp:align>
            </wp:positionV>
            <wp:extent cx="7765576" cy="10055158"/>
            <wp:effectExtent l="0" t="0" r="6985"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65576" cy="100551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35E4">
        <w:rPr>
          <w:noProof/>
        </w:rPr>
        <mc:AlternateContent>
          <mc:Choice Requires="wps">
            <w:drawing>
              <wp:anchor distT="0" distB="0" distL="114300" distR="114300" simplePos="0" relativeHeight="251659263" behindDoc="1" locked="0" layoutInCell="1" allowOverlap="1" wp14:anchorId="5631F0C9" wp14:editId="088402D0">
                <wp:simplePos x="0" y="0"/>
                <wp:positionH relativeFrom="column">
                  <wp:posOffset>-163195</wp:posOffset>
                </wp:positionH>
                <wp:positionV relativeFrom="paragraph">
                  <wp:posOffset>8462645</wp:posOffset>
                </wp:positionV>
                <wp:extent cx="7282815" cy="95948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82815" cy="95948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415EA32" id="Rectangle 3" o:spid="_x0000_s1026" style="position:absolute;margin-left:-12.85pt;margin-top:666.35pt;width:573.45pt;height:75.55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" fillcolor="window" stroked="f" strokeweight="1pt"/>
            </w:pict>
          </mc:Fallback>
        </mc:AlternateContent>
      </w:r>
      <w:r w:rsidR="0086139F">
        <w:rPr>
          <w:rFonts w:eastAsia="Times New Roman"/>
          <w:b/>
          <w:bCs/>
          <w:kern w:val="36"/>
          <w:sz w:val="21"/>
          <w:szCs w:val="21"/>
        </w:rPr>
        <w:br w:type="page"/>
      </w:r>
    </w:p>
    <w:p w14:paraId="1DDDE367" w14:textId="77777777" w:rsidR="003A4520" w:rsidRPr="003A4520" w:rsidRDefault="003A4520" w:rsidP="003A4520">
      <w:pPr>
        <w:spacing w:line="247" w:lineRule="auto"/>
        <w:jc w:val="center"/>
        <w:outlineLvl w:val="0"/>
        <w:rPr>
          <w:rFonts w:eastAsia="Times New Roman"/>
          <w:b/>
          <w:bCs/>
          <w:kern w:val="36"/>
          <w:sz w:val="32"/>
          <w:szCs w:val="32"/>
        </w:rPr>
      </w:pPr>
      <w:r w:rsidRPr="003A4520">
        <w:rPr>
          <w:rFonts w:eastAsia="Times New Roman"/>
          <w:b/>
          <w:bCs/>
          <w:kern w:val="36"/>
          <w:sz w:val="32"/>
          <w:szCs w:val="32"/>
        </w:rPr>
        <w:lastRenderedPageBreak/>
        <w:t>Ezekiel 1 Teaching Points and Bible Study Questions</w:t>
      </w:r>
    </w:p>
    <w:p w14:paraId="646999BE" w14:textId="2B8B950F"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Glory of God is Beyond Comprehension</w:t>
      </w:r>
    </w:p>
    <w:p w14:paraId="423BF81F"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Ezekiel's vision of God's glory in chapter 1 is a vivid reminder that the Creator of the universe is beyond our full understanding. The imagery of the four living creatures and the wheels within wheels serves to illustrate the majesty and complexity of God’s presence. As Ezekiel 1:28 states, "Like the appearance of the rainbow in the clouds on a rainy day, so was the radiance around Him." This vision encourages us to stand in awe of God’s greatness and to remember that His ways are higher than our ways.</w:t>
      </w:r>
    </w:p>
    <w:p w14:paraId="11AA9EE5"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recognizing God's incomprehensible glory in Ezekiel 1 impact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glory is depicted with such vivid imagery, and how does it inspire awe in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cultivate a deeper appreciation for God's glory in your everyday life? </w:t>
      </w:r>
    </w:p>
    <w:p w14:paraId="599E84AB"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is Always Present</w:t>
      </w:r>
    </w:p>
    <w:p w14:paraId="315466EB"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vision of the wheels in Ezekiel 1 symbolizes God's omnipresence. The wheels moved in any direction without turning, signifying that God is not confined by space or time. As believers, we can take comfort in knowing that God is always with us, guiding and watching over us, no matter where we are or what we face.</w:t>
      </w:r>
    </w:p>
    <w:p w14:paraId="0DFD1433"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recognize God's presence in your daily life, similar to Ezekiel's vision?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presence from Ezekiel's experience?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acknowledging God's constant presence can impact your decisions and actions? </w:t>
      </w:r>
    </w:p>
    <w:p w14:paraId="150E4421"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B11000A"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2056EC70" w14:textId="77777777" w:rsidR="003A4520" w:rsidRDefault="003A4520" w:rsidP="003A4520">
      <w:pPr>
        <w:spacing w:line="247" w:lineRule="auto"/>
        <w:rPr>
          <w:rFonts w:eastAsia="Times New Roman"/>
          <w:b/>
          <w:bCs/>
          <w:kern w:val="0"/>
          <w:sz w:val="21"/>
          <w:szCs w:val="21"/>
        </w:rPr>
      </w:pPr>
    </w:p>
    <w:p w14:paraId="40FC9F4D" w14:textId="363B69CF"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God Communicates with His People</w:t>
      </w:r>
    </w:p>
    <w:p w14:paraId="36781E58"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Ezekiel's encounter with God shows that He desires to communicate with His people. The voice from above the expanse in Ezekiel 1:25 reminds us that God speaks to us through His Word and the Holy Spirit. We are encouraged to listen and respond to His guidance, trusting that He has a purpose for our lives.</w:t>
      </w:r>
    </w:p>
    <w:p w14:paraId="3930F9D9"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discern when God is communicating with you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God's messages, even when they seem mysterious or complex?</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God uses visions and symbols to communicate with His people? </w:t>
      </w:r>
    </w:p>
    <w:p w14:paraId="26EDD88B"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Reverence</w:t>
      </w:r>
    </w:p>
    <w:p w14:paraId="0D9916C1"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Ezekiel's response to the vision was to fall face down, demonstrating reverence and humility before God. This teaches us the importance of approaching God with a heart of worship and respect. As we read in Proverbs 9:10, "The fear of the LORD is the beginning of wisdom, and knowledge of the Holy One is understanding."</w:t>
      </w:r>
    </w:p>
    <w:p w14:paraId="450A9DD0"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cultivate a sense of reverence in your daily life inspired by Ezekiel's vision?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reverence is crucial when encountering the divine, as seen in Ezekiel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show reverence in your community and personal worship? </w:t>
      </w:r>
    </w:p>
    <w:p w14:paraId="7CF3CF2A"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8559FB4"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148A8676" w14:textId="77777777" w:rsidR="003A4520" w:rsidRDefault="003A4520" w:rsidP="003A4520">
      <w:pPr>
        <w:spacing w:line="247" w:lineRule="auto"/>
        <w:rPr>
          <w:rFonts w:eastAsia="Times New Roman"/>
          <w:b/>
          <w:bCs/>
          <w:kern w:val="0"/>
          <w:sz w:val="21"/>
          <w:szCs w:val="21"/>
        </w:rPr>
      </w:pPr>
    </w:p>
    <w:p w14:paraId="43551B24" w14:textId="67DC969A"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God’s Sovereignty Over Creation</w:t>
      </w:r>
    </w:p>
    <w:p w14:paraId="32FF011B"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vision of the four living creatures, each with different faces, represents God's sovereignty over all creation. Each face symbolizes different aspects of creation: humanity, wild animals, domesticated animals, and birds. This reminds us that God is in control of everything, and we can trust Him with every aspect of our lives.</w:t>
      </w:r>
    </w:p>
    <w:p w14:paraId="03FFAC29" w14:textId="77777777" w:rsidR="003A4520" w:rsidRDefault="003A4520" w:rsidP="003A4520">
      <w:pPr>
        <w:spacing w:line="247" w:lineRule="auto"/>
      </w:pPr>
      <w:r w:rsidRPr="00F6333B">
        <w:rPr>
          <w:rFonts w:eastAsia="Times New Roman"/>
          <w:kern w:val="0"/>
          <w:sz w:val="21"/>
          <w:szCs w:val="21"/>
        </w:rPr>
        <w:t>1. How can recognizing God's sovereignty in creation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power by observing the natural world around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acknowledging God's control over creation bring comfort during uncertain times in your life?</w:t>
      </w:r>
    </w:p>
    <w:p w14:paraId="7DA93E14" w14:textId="39E0E6B6"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Obedience</w:t>
      </w:r>
    </w:p>
    <w:p w14:paraId="60BF86AA"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Ezekiel's vision was a call to action, urging him to deliver God's message to the people. This serves as a reminder that we, too, are called to obey God’s commands and share His truth with others. As Jesus said in John 14:15, "If you love Me, you will keep My commandments."</w:t>
      </w:r>
    </w:p>
    <w:p w14:paraId="2E9E1C46"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Ezekiel's vision inspire you to obey God's call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is crucial when faced with overwhelming tasks like Ezekiel's mission?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Ezekiel about responding to God's call despite uncertainty? </w:t>
      </w:r>
    </w:p>
    <w:p w14:paraId="793315DC"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51ACCF0"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0C3077CB" w14:textId="77777777" w:rsidR="003A4520" w:rsidRDefault="003A4520" w:rsidP="003A4520">
      <w:pPr>
        <w:spacing w:line="247" w:lineRule="auto"/>
        <w:rPr>
          <w:rFonts w:eastAsia="Times New Roman"/>
          <w:b/>
          <w:bCs/>
          <w:kern w:val="0"/>
          <w:sz w:val="21"/>
          <w:szCs w:val="21"/>
        </w:rPr>
      </w:pPr>
    </w:p>
    <w:p w14:paraId="02AF6E38" w14:textId="0034FF3D"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God’s Holiness</w:t>
      </w:r>
    </w:p>
    <w:p w14:paraId="1F240415"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vision emphasizes God’s holiness, as seen in the radiant appearance and the fire that surrounded the throne. This holiness sets God apart and calls us to live lives that reflect His purity and righteousness. As 1 Peter 1:16 reminds us, "Be holy, because I am holy."</w:t>
      </w:r>
    </w:p>
    <w:p w14:paraId="43BD53C7"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Ezekiel's vision of God's holiness inspire you to live a more reverent life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holiness is depicted with such vivid imagery in Ezekiel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reflect God's holiness in your interactions with others? </w:t>
      </w:r>
    </w:p>
    <w:p w14:paraId="5143C1F9"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Power</w:t>
      </w:r>
    </w:p>
    <w:p w14:paraId="2F754EA4"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powerful imagery in Ezekiel 1 reassures us of God’s mighty power. The vision of the throne and the living creatures demonstrates that nothing is too difficult for God. We can rely on His strength in times of trouble, knowing that He is able to do immeasurably more than we can ask or imagine (Ephesians 3:20).</w:t>
      </w:r>
    </w:p>
    <w:p w14:paraId="4256B39C"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recognizing God's power in Ezekiel 1 influence your response to life's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trusting in God's power as depicted in Ezekiel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acknowledging God's power in Ezekiel 1 provide comfort in uncertain situations? </w:t>
      </w:r>
    </w:p>
    <w:p w14:paraId="02988464"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E459493"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3FD13271" w14:textId="77777777" w:rsidR="003A4520" w:rsidRDefault="003A4520" w:rsidP="003A4520">
      <w:pPr>
        <w:spacing w:line="247" w:lineRule="auto"/>
        <w:rPr>
          <w:rFonts w:eastAsia="Times New Roman"/>
          <w:b/>
          <w:bCs/>
          <w:kern w:val="0"/>
          <w:sz w:val="21"/>
          <w:szCs w:val="21"/>
        </w:rPr>
      </w:pPr>
    </w:p>
    <w:p w14:paraId="13352CD5" w14:textId="3E618FAA"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Role of the Holy Spirit</w:t>
      </w:r>
    </w:p>
    <w:p w14:paraId="7A05B3F4"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Spirit is prominently featured in Ezekiel’s vision, guiding the movement of the living creatures and the wheels. This highlights the active role of the Holy Spirit in our lives, leading and empowering us to fulfill God’s purposes. As Romans 8:14 states, "For all who are led by the Spirit of God are sons of God."</w:t>
      </w:r>
    </w:p>
    <w:p w14:paraId="47D589E8"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recognize the Holy Spirit's guidance in your daily life, as seen in Ezekiel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the Holy Spirit's presence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the Holy Spirit's role in Ezekiel 1 inspire you to seek divine direction today? </w:t>
      </w:r>
    </w:p>
    <w:p w14:paraId="66186345"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Promise of Restoration</w:t>
      </w:r>
    </w:p>
    <w:p w14:paraId="50A52DAD"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Ezekiel’s vision, while initially overwhelming, ultimately points to God’s promise of restoration and hope. Despite the challenges and judgments faced by Israel, God’s presence assures us of His plan to restore and renew. This echoes the promise found in Jeremiah 29:11, "For I know the plans I have for you, declares the LORD, plans to prosper you and not to harm you, plans to give you hope and a future."</w:t>
      </w:r>
    </w:p>
    <w:p w14:paraId="6BD616FE" w14:textId="77777777" w:rsidR="003A4520" w:rsidRPr="001B37DC" w:rsidRDefault="003A4520" w:rsidP="003A4520">
      <w:pPr>
        <w:spacing w:line="247" w:lineRule="auto"/>
        <w:rPr>
          <w:rFonts w:eastAsia="Times New Roman"/>
          <w:kern w:val="0"/>
          <w:sz w:val="21"/>
          <w:szCs w:val="21"/>
        </w:rPr>
      </w:pPr>
      <w:r w:rsidRPr="00F6333B">
        <w:rPr>
          <w:rFonts w:eastAsia="Times New Roman"/>
          <w:kern w:val="0"/>
          <w:sz w:val="21"/>
          <w:szCs w:val="21"/>
        </w:rPr>
        <w:t>1. How can Ezekiel's vision inspire hope for personal restoration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restore in your community, inspired by God's promises in Ezekiel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God's promise of restoration is significant for overcoming personal challenges?</w:t>
      </w:r>
      <w:r w:rsidRPr="001B37DC">
        <w:br w:type="page"/>
      </w:r>
    </w:p>
    <w:p w14:paraId="0F3D039D" w14:textId="77777777" w:rsidR="003A4520" w:rsidRPr="003A4520" w:rsidRDefault="003A4520" w:rsidP="003A4520">
      <w:pPr>
        <w:spacing w:line="247" w:lineRule="auto"/>
        <w:jc w:val="center"/>
        <w:outlineLvl w:val="0"/>
        <w:rPr>
          <w:rFonts w:eastAsia="Times New Roman"/>
          <w:b/>
          <w:bCs/>
          <w:kern w:val="36"/>
          <w:sz w:val="32"/>
          <w:szCs w:val="32"/>
        </w:rPr>
      </w:pPr>
      <w:r w:rsidRPr="003A4520">
        <w:rPr>
          <w:rFonts w:eastAsia="Times New Roman"/>
          <w:b/>
          <w:bCs/>
          <w:kern w:val="36"/>
          <w:sz w:val="32"/>
          <w:szCs w:val="32"/>
        </w:rPr>
        <w:t>Ezekiel 2 Teaching Points and Bible Study Questions</w:t>
      </w:r>
    </w:p>
    <w:p w14:paraId="32C062E5" w14:textId="5788F00B"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Embrace Your Calling with Courage</w:t>
      </w:r>
    </w:p>
    <w:p w14:paraId="199EC243"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In Ezekiel 2, God calls Ezekiel to be a prophet to the Israelites, a rebellious nation. This chapter reminds us that God equips us for the tasks He assigns, even when they seem daunting. "Do not be afraid of them or their words," God tells Ezekiel (Ezekiel 2:6). When God calls you to a mission, trust that He will provide the courage and strength you need to fulfill it.</w:t>
      </w:r>
    </w:p>
    <w:p w14:paraId="7A8F3A5C"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embrace your calling with courage when facing opposition or uncertainty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courage is essential when fulfilling a challenging calling or mission?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remain steadfast in your calling despite fear or doubt? </w:t>
      </w:r>
    </w:p>
    <w:p w14:paraId="63BEDA33"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Stand Firm in the Face of Opposition</w:t>
      </w:r>
    </w:p>
    <w:p w14:paraId="2BC5BD41"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is warned that the people he is sent to are "obstinate and stubborn" (Ezekiel 2:4). Yet, he is instructed to deliver God's message regardless of their response. This teaches us to stand firm in our faith and convictions, even when faced with resistance. Remember, our responsibility is to speak truth, not to control how others receive it.</w:t>
      </w:r>
    </w:p>
    <w:p w14:paraId="5BFA4193"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stand firm in your beliefs when facing opposition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remain steadfast when others challenge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it's important to maintain your convictions despite external pressures? </w:t>
      </w:r>
    </w:p>
    <w:p w14:paraId="7955DE0B"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37C5EF7"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757B2E4A" w14:textId="77777777" w:rsidR="003A4520" w:rsidRDefault="003A4520" w:rsidP="003A4520">
      <w:pPr>
        <w:spacing w:line="247" w:lineRule="auto"/>
        <w:rPr>
          <w:rFonts w:eastAsia="Times New Roman"/>
          <w:b/>
          <w:bCs/>
          <w:kern w:val="0"/>
          <w:sz w:val="21"/>
          <w:szCs w:val="21"/>
        </w:rPr>
      </w:pPr>
    </w:p>
    <w:p w14:paraId="2AB291E0" w14:textId="35541375"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Listen Attentively to God's Voice</w:t>
      </w:r>
    </w:p>
    <w:p w14:paraId="1F930050"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Before Ezekiel can speak to the people, he must first listen to God. "Son of man, listen to what I say to you" (Ezekiel 2:8). This highlights the importance of being attuned to God's voice through prayer and Scripture. Make it a priority to seek His guidance daily, ensuring that your actions and words align with His will.</w:t>
      </w:r>
    </w:p>
    <w:p w14:paraId="657FD0E8"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create space in your daily routine to listen attentively to God's voice?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challenging to hear God's voice amidst daily distractions?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discern God's voice from other influences? </w:t>
      </w:r>
    </w:p>
    <w:p w14:paraId="737E37EF"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Be a Faithful Messenger</w:t>
      </w:r>
    </w:p>
    <w:p w14:paraId="4C34BBFE"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God instructs Ezekiel to deliver His words faithfully, whether the people listen or not. "You must speak My words to them" (Ezekiel 2:7). This is a powerful reminder that our role is to be faithful messengers of God's truth. Share the Gospel with love and integrity, trusting God with the outcome.</w:t>
      </w:r>
    </w:p>
    <w:p w14:paraId="1E1CD5F8"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remain a faithful messenger when facing resistance or indifference from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delivering a difficult message with integrity?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being a faithful messenger require courage, and how can you cultivate it in your life? </w:t>
      </w:r>
    </w:p>
    <w:p w14:paraId="0823C884"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0F44D39"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018A9174" w14:textId="77777777" w:rsidR="003A4520" w:rsidRDefault="003A4520" w:rsidP="003A4520">
      <w:pPr>
        <w:spacing w:line="247" w:lineRule="auto"/>
        <w:rPr>
          <w:rFonts w:eastAsia="Times New Roman"/>
          <w:b/>
          <w:bCs/>
          <w:kern w:val="0"/>
          <w:sz w:val="21"/>
          <w:szCs w:val="21"/>
        </w:rPr>
      </w:pPr>
    </w:p>
    <w:p w14:paraId="534944A3" w14:textId="47437273"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Recognize the Power of God's Word</w:t>
      </w:r>
    </w:p>
    <w:p w14:paraId="3CDB0E3C"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is given a scroll to eat, symbolizing the internalization of God's message. "</w:t>
      </w:r>
      <w:proofErr w:type="gramStart"/>
      <w:r w:rsidRPr="00F6333B">
        <w:rPr>
          <w:rFonts w:eastAsia="Times New Roman"/>
          <w:kern w:val="0"/>
          <w:sz w:val="21"/>
          <w:szCs w:val="21"/>
        </w:rPr>
        <w:t>So</w:t>
      </w:r>
      <w:proofErr w:type="gramEnd"/>
      <w:r w:rsidRPr="00F6333B">
        <w:rPr>
          <w:rFonts w:eastAsia="Times New Roman"/>
          <w:kern w:val="0"/>
          <w:sz w:val="21"/>
          <w:szCs w:val="21"/>
        </w:rPr>
        <w:t xml:space="preserve"> I opened my mouth, and He fed me the scroll" (Ezekiel 2:9). This act signifies the transformative power of God's Word. Let Scripture nourish your soul and guide your actions, allowing it to shape your life from the inside out.</w:t>
      </w:r>
    </w:p>
    <w:p w14:paraId="59BF16B9" w14:textId="77777777" w:rsidR="003A4520" w:rsidRDefault="003A4520" w:rsidP="003A4520">
      <w:pPr>
        <w:spacing w:line="247" w:lineRule="auto"/>
      </w:pPr>
      <w:r w:rsidRPr="00F6333B">
        <w:rPr>
          <w:rFonts w:eastAsia="Times New Roman"/>
          <w:kern w:val="0"/>
          <w:sz w:val="21"/>
          <w:szCs w:val="21"/>
        </w:rPr>
        <w:t>1. How can you apply God's powerful words in Ezekiel 2 to face challenges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God's authority in His word is crucial for personal growth and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ensure you remain receptive to God's powerful messages, like Ezekiel was?</w:t>
      </w:r>
    </w:p>
    <w:p w14:paraId="24F8E4E1" w14:textId="39C1C569"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Understand the Weight of Responsibility</w:t>
      </w:r>
    </w:p>
    <w:p w14:paraId="7B7146C7"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Being chosen as God's messenger is a significant responsibility. Ezekiel's mission underscores the importance of taking our spiritual duties seriously. As believers, we are called to be ambassadors for Christ, sharing His love and truth with the world. Approach this calling with reverence and dedication.</w:t>
      </w:r>
    </w:p>
    <w:p w14:paraId="43B54597"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apply Ezekiel's sense of responsibility to your own life and commitments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responsibility is crucial for personal and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better embrace and fulfill your responsibilities in challenging situations? </w:t>
      </w:r>
    </w:p>
    <w:p w14:paraId="75067275"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D3BF770"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69C61F3A" w14:textId="77777777" w:rsidR="003A4520" w:rsidRDefault="003A4520" w:rsidP="003A4520">
      <w:pPr>
        <w:spacing w:line="247" w:lineRule="auto"/>
        <w:rPr>
          <w:rFonts w:eastAsia="Times New Roman"/>
          <w:b/>
          <w:bCs/>
          <w:kern w:val="0"/>
          <w:sz w:val="21"/>
          <w:szCs w:val="21"/>
        </w:rPr>
      </w:pPr>
    </w:p>
    <w:p w14:paraId="1C3B9118" w14:textId="70904579"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Trust in God's Sovereignty</w:t>
      </w:r>
    </w:p>
    <w:p w14:paraId="3439F407"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God reassures Ezekiel that He is in control, despite the people's rebellion. "Whether they listen or refuse to listen" (Ezekiel 2:5), God's plan will prevail. This lesson encourages us to trust in God's sovereignty, knowing that He is working all things for His glory and our good, even when circumstances seem challenging.</w:t>
      </w:r>
    </w:p>
    <w:p w14:paraId="2E536DC3"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trust God's sovereignty when facing challenging situations like Ezekiel's mission to a rebellious people?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sovereignty is crucial when dealing with personal or societal rebellion?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rely on God's sovereignty in uncertain or difficult times? </w:t>
      </w:r>
    </w:p>
    <w:p w14:paraId="51A694AD"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Be Prepared for Spiritual Challenges</w:t>
      </w:r>
    </w:p>
    <w:p w14:paraId="7EA28B95"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Ezekiel's mission is not without its challenges, as he is sent to a "rebellious house" (Ezekiel 2:5). This reminds us that following God's call may lead to spiritual battles. Equip yourself with the armor of God, staying rooted in prayer and Scripture, to withstand any trials you may face.</w:t>
      </w:r>
    </w:p>
    <w:p w14:paraId="3CD1D20F"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prepare yourself to face spiritual challenges with courage like Ezekiel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standing firm in your faith during difficult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it's important to remain steadfast when confronted with opposition to your beliefs? </w:t>
      </w:r>
    </w:p>
    <w:p w14:paraId="19A7D606"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B861A39"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2EE2F112" w14:textId="77777777" w:rsidR="003A4520" w:rsidRDefault="003A4520" w:rsidP="003A4520">
      <w:pPr>
        <w:spacing w:line="247" w:lineRule="auto"/>
        <w:rPr>
          <w:rFonts w:eastAsia="Times New Roman"/>
          <w:b/>
          <w:bCs/>
          <w:kern w:val="0"/>
          <w:sz w:val="21"/>
          <w:szCs w:val="21"/>
        </w:rPr>
      </w:pPr>
    </w:p>
    <w:p w14:paraId="587457E6" w14:textId="52A8C037"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Cultivate a Heart of Obedience</w:t>
      </w:r>
    </w:p>
    <w:p w14:paraId="025CF337"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Ezekiel's willingness to obey God's command, despite the difficulties, is a testament to his faith. "Do not rebel like that rebellious house" (Ezekiel 2:8). Cultivate a heart of obedience, ready to follow God's lead wherever He may take you. Trust that His plans are always for your ultimate good.</w:t>
      </w:r>
    </w:p>
    <w:p w14:paraId="42EB4498"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cultivate a heart of obedience when faced with challenging or unpopular tasks?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is emphasized despite potential resistance or rejection from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remain obedient in your daily life? </w:t>
      </w:r>
    </w:p>
    <w:p w14:paraId="56B35D3A"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Find Strength in God's Presence</w:t>
      </w:r>
    </w:p>
    <w:p w14:paraId="3A0C5B07"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Throughout Ezekiel's mission, God's presence is a constant source of strength and encouragement. "The Spirit entered me and set me on my feet" (Ezekiel 2:2). In your own journey, rely on the Holy Spirit to empower and guide you. Remember, you are never alone; God is with you every step of the way.</w:t>
      </w:r>
    </w:p>
    <w:p w14:paraId="070CF709" w14:textId="77777777" w:rsidR="003A4520" w:rsidRPr="001B37DC" w:rsidRDefault="003A4520" w:rsidP="003A4520">
      <w:pPr>
        <w:spacing w:line="247" w:lineRule="auto"/>
        <w:rPr>
          <w:rFonts w:eastAsia="Times New Roman"/>
          <w:kern w:val="0"/>
          <w:sz w:val="21"/>
          <w:szCs w:val="21"/>
        </w:rPr>
      </w:pPr>
      <w:r w:rsidRPr="00F6333B">
        <w:rPr>
          <w:rFonts w:eastAsia="Times New Roman"/>
          <w:kern w:val="0"/>
          <w:sz w:val="21"/>
          <w:szCs w:val="21"/>
        </w:rPr>
        <w:t>1. How can you draw strength from God's presence when facing challenging situations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presence is essential for overcoming fear and uncertainty?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feel God's presence more in your daily routine?</w:t>
      </w:r>
      <w:r w:rsidRPr="001B37DC">
        <w:br w:type="page"/>
      </w:r>
    </w:p>
    <w:p w14:paraId="176DBF6E" w14:textId="77777777" w:rsidR="003A4520" w:rsidRPr="003A4520" w:rsidRDefault="003A4520" w:rsidP="003A4520">
      <w:pPr>
        <w:spacing w:line="247" w:lineRule="auto"/>
        <w:jc w:val="center"/>
        <w:outlineLvl w:val="0"/>
        <w:rPr>
          <w:rFonts w:eastAsia="Times New Roman"/>
          <w:b/>
          <w:bCs/>
          <w:kern w:val="36"/>
          <w:sz w:val="32"/>
          <w:szCs w:val="32"/>
        </w:rPr>
      </w:pPr>
      <w:r w:rsidRPr="003A4520">
        <w:rPr>
          <w:rFonts w:eastAsia="Times New Roman"/>
          <w:b/>
          <w:bCs/>
          <w:kern w:val="36"/>
          <w:sz w:val="32"/>
          <w:szCs w:val="32"/>
        </w:rPr>
        <w:t>Ezekiel 3 Teaching Points and Bible Study Questions</w:t>
      </w:r>
    </w:p>
    <w:p w14:paraId="6855AA69" w14:textId="53471961"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Embrace Your Calling with Courage</w:t>
      </w:r>
    </w:p>
    <w:p w14:paraId="39777AFA"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In Ezekiel 3, God calls Ezekiel to be a watchman for the house of Israel. This is a powerful reminder that each of us has a unique calling. Embrace it with courage, knowing that God equips those He calls. As it is written, "Son of man, I have made you a watchman for the house of Israel" (Ezekiel 3:17). Step into your role with confidence, trusting that God will guide you every step of the way.</w:t>
      </w:r>
    </w:p>
    <w:p w14:paraId="37B593D3"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embrace your calling with courage when facing opposition or indifference from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remain steadfast in your calling despite personal fears or doubts?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courage is essential in fulfilling your calling, and how can you cultivate it daily? </w:t>
      </w:r>
    </w:p>
    <w:p w14:paraId="4BF4D8AC"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Speak the Truth, Even When It's Hard</w:t>
      </w:r>
    </w:p>
    <w:p w14:paraId="0B292238"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is tasked with delivering God's message, regardless of how it is received. This teaches us the importance of speaking the truth, even when it's difficult. "Whether they listen or refuse to listen" (Ezekiel 3:11), our responsibility is to share God's word faithfully. Remember, it's not about the outcome but about our obedience to God's call.</w:t>
      </w:r>
    </w:p>
    <w:p w14:paraId="441268C1"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prepare yourself to speak the truth when facing potential backlash or discomfort?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speak the truth, even when it risks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truth-telling is compassionate and constructive? </w:t>
      </w:r>
    </w:p>
    <w:p w14:paraId="0AC3170A"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D360DE4"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0DCB3298" w14:textId="77777777" w:rsidR="003A4520" w:rsidRDefault="003A4520" w:rsidP="003A4520">
      <w:pPr>
        <w:spacing w:line="247" w:lineRule="auto"/>
        <w:rPr>
          <w:rFonts w:eastAsia="Times New Roman"/>
          <w:b/>
          <w:bCs/>
          <w:kern w:val="0"/>
          <w:sz w:val="21"/>
          <w:szCs w:val="21"/>
        </w:rPr>
      </w:pPr>
    </w:p>
    <w:p w14:paraId="1149869D" w14:textId="0DBFAFE2"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Be Spiritually Nourished</w:t>
      </w:r>
    </w:p>
    <w:p w14:paraId="4CBDE7FC"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Before Ezekiel begins his mission, he is instructed to eat the scroll, symbolizing the need to internalize God's word. "Son of man, eat what you find; eat this scroll" (Ezekiel 3:1). This highlights the importance of being spiritually nourished by Scripture, allowing it to transform us from the inside out. Make time daily to feast on God's word, letting it guide and sustain you.</w:t>
      </w:r>
    </w:p>
    <w:p w14:paraId="2C799C2B"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ensure you are spiritually nourished daily, like Ezekiel eating the scroll?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spiritual nourishment is essential for fulfilling your purpose, as seen in Ezekiel's mission?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internalize God's word, similar to Ezekiel's experience? </w:t>
      </w:r>
    </w:p>
    <w:p w14:paraId="5068ED7E"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Rely on the Holy Spirit's Strength</w:t>
      </w:r>
    </w:p>
    <w:p w14:paraId="646BECBD"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Ezekiel's journey is not one he undertakes alone. The Spirit lifts him and empowers him for the task ahead. "Then the Spirit lifted me up" (Ezekiel 3:12). This is a reminder that we are not left to our own devices. The Holy Spirit is our helper, providing strength and guidance. Lean on Him in every endeavor, knowing that His power is made perfect in our weakness.</w:t>
      </w:r>
    </w:p>
    <w:p w14:paraId="1B65F311"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rely on the Holy Spirit's strength when facing difficult conversations or tasks?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relying on the Holy Spirit is crucial for spiritual growth and resilience?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seek the Holy Spirit's guidance in daily challenges? </w:t>
      </w:r>
    </w:p>
    <w:p w14:paraId="6030E2A1"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2E20987"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6B6E3794" w14:textId="77777777" w:rsidR="003A4520" w:rsidRDefault="003A4520" w:rsidP="003A4520">
      <w:pPr>
        <w:spacing w:line="247" w:lineRule="auto"/>
        <w:rPr>
          <w:rFonts w:eastAsia="Times New Roman"/>
          <w:b/>
          <w:bCs/>
          <w:kern w:val="0"/>
          <w:sz w:val="21"/>
          <w:szCs w:val="21"/>
        </w:rPr>
      </w:pPr>
    </w:p>
    <w:p w14:paraId="312A95F0" w14:textId="24946187"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Be Prepared for Opposition</w:t>
      </w:r>
    </w:p>
    <w:p w14:paraId="49C6EBF5"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God warns Ezekiel that the people may not listen, yet he is still to deliver the message. "The house of Israel will not be willing to listen to you" (Ezekiel 3:7). This prepares us for the reality that not everyone will accept the truth we share. Stand firm in your convictions, knowing that God is with you, even in the face of opposition.</w:t>
      </w:r>
    </w:p>
    <w:p w14:paraId="6D591586" w14:textId="77777777" w:rsidR="003A4520" w:rsidRDefault="003A4520" w:rsidP="003A4520">
      <w:pPr>
        <w:spacing w:line="247" w:lineRule="auto"/>
      </w:pPr>
      <w:r w:rsidRPr="00F6333B">
        <w:rPr>
          <w:rFonts w:eastAsia="Times New Roman"/>
          <w:kern w:val="0"/>
          <w:sz w:val="21"/>
          <w:szCs w:val="21"/>
        </w:rPr>
        <w:t>1. How can you prepare yourself to face opposition when sharing your beliefs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remain steadfast in your convictions despite resistance?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strategies can you use to maintain your faith when confronted with criticism or hostility?</w:t>
      </w:r>
    </w:p>
    <w:p w14:paraId="75A93E39" w14:textId="2EF44DCA"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Accountability is Key</w:t>
      </w:r>
    </w:p>
    <w:p w14:paraId="78C50D4F"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is held accountable for delivering God's message. If he fails to warn the wicked, their blood will be on his hands. "If you do not warn the wicked, he will die in his iniquity, but I will hold you accountable for his blood" (Ezekiel 3:18). This underscores the importance of accountability in our spiritual walk. We are responsible for sharing the truth with those around us.</w:t>
      </w:r>
    </w:p>
    <w:p w14:paraId="3A9C9299"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ensure accountability in your community when sharing difficult truths, as Ezekiel was tasked to do?</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personal accountability is crucial in fulfilling responsibilities, as seen in Ezekiel's watchman role?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would you take to hold yourself accountable for others' well-being, inspired by Ezekiel's example? </w:t>
      </w:r>
    </w:p>
    <w:p w14:paraId="254AC2B7"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85E8EBB"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7D285EFC" w14:textId="77777777" w:rsidR="003A4520" w:rsidRDefault="003A4520" w:rsidP="003A4520">
      <w:pPr>
        <w:spacing w:line="247" w:lineRule="auto"/>
        <w:rPr>
          <w:rFonts w:eastAsia="Times New Roman"/>
          <w:b/>
          <w:bCs/>
          <w:kern w:val="0"/>
          <w:sz w:val="21"/>
          <w:szCs w:val="21"/>
        </w:rPr>
      </w:pPr>
    </w:p>
    <w:p w14:paraId="23B0DE03" w14:textId="4E96758C"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Listen Attentively to God's Voice</w:t>
      </w:r>
    </w:p>
    <w:p w14:paraId="5341D82E"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is instructed to listen carefully to God's words. "Receive into your heart all My words that I speak to you" (Ezekiel 3:10). This teaches us the importance of being attentive to God's voice. In a world full of distractions, prioritize quiet time with the Lord, allowing His words to penetrate your heart and guide your actions.</w:t>
      </w:r>
    </w:p>
    <w:p w14:paraId="200F344E"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create space in your daily routine to listen attentively to God's voice?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challenging to hear God's voice amidst daily distractions?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 act on what you hear from God? </w:t>
      </w:r>
    </w:p>
    <w:p w14:paraId="025654C7"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Be Patient and Persistent</w:t>
      </w:r>
    </w:p>
    <w:p w14:paraId="44FF11DC"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Ezekiel's mission requires patience and persistence. He is to remain steadfast, even when results are not immediate. "I will make your forehead like the hardest stone" (Ezekiel 3:9). This resilience is crucial in our own lives as we pursue God's calling. Trust in His timing and remain committed, knowing that perseverance produces character and hope.</w:t>
      </w:r>
    </w:p>
    <w:p w14:paraId="085D0E47"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practice patience when facing resistance in sharing your beliefs, like Ezekiel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persistence is crucial when delivering a challenging message to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Ezekiel about staying committed to your mission despite obstacles? </w:t>
      </w:r>
    </w:p>
    <w:p w14:paraId="3B6D4802"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312705E"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7FB2989D" w14:textId="77777777" w:rsidR="003A4520" w:rsidRDefault="003A4520" w:rsidP="003A4520">
      <w:pPr>
        <w:spacing w:line="247" w:lineRule="auto"/>
        <w:rPr>
          <w:rFonts w:eastAsia="Times New Roman"/>
          <w:b/>
          <w:bCs/>
          <w:kern w:val="0"/>
          <w:sz w:val="21"/>
          <w:szCs w:val="21"/>
        </w:rPr>
      </w:pPr>
    </w:p>
    <w:p w14:paraId="74F96CBE" w14:textId="256DC887"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Trust in God's Sovereignty</w:t>
      </w:r>
    </w:p>
    <w:p w14:paraId="1FCDA2A5"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Throughout Ezekiel 3, we see God's sovereignty at work. He is in control, orchestrating events according to His divine plan. "The Spirit lifted me up and took me away" (Ezekiel 3:14). Trust in God's sovereignty, knowing that He is working all things together for good. Rest in His promises, confident that He holds the future in His hands.</w:t>
      </w:r>
    </w:p>
    <w:p w14:paraId="2EE563E4"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trust God's sovereignty when facing challenging situations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strengthen your belief in God's control over your circumstances?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trusting in God's sovereignty is essential for spiritual growth and peace? </w:t>
      </w:r>
    </w:p>
    <w:p w14:paraId="3135F466"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Be a Faithful Witness</w:t>
      </w:r>
    </w:p>
    <w:p w14:paraId="7DEDCD56"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Ultimately, Ezekiel's role is to be a faithful witness to God's truth. "You shall speak My words to them" (Ezekiel 3:4). This is our calling as well—to be faithful witnesses of the Gospel, sharing the hope and salvation found in Jesus Christ. Let your life be a testament to His love and grace, pointing others to the ultimate source of salvation.</w:t>
      </w:r>
    </w:p>
    <w:p w14:paraId="26EB45BE" w14:textId="77777777" w:rsidR="003A4520" w:rsidRPr="001B37DC" w:rsidRDefault="003A4520" w:rsidP="003A4520">
      <w:pPr>
        <w:spacing w:line="247" w:lineRule="auto"/>
        <w:rPr>
          <w:rFonts w:eastAsia="Times New Roman"/>
          <w:kern w:val="0"/>
          <w:sz w:val="21"/>
          <w:szCs w:val="21"/>
        </w:rPr>
      </w:pPr>
      <w:r w:rsidRPr="00F6333B">
        <w:rPr>
          <w:rFonts w:eastAsia="Times New Roman"/>
          <w:kern w:val="0"/>
          <w:sz w:val="21"/>
          <w:szCs w:val="21"/>
        </w:rPr>
        <w:t>1. How can you ensure you are a faithful witness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being a faithful witness is important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overcome fear when sharing your faith?</w:t>
      </w:r>
      <w:r w:rsidRPr="001B37DC">
        <w:br w:type="page"/>
      </w:r>
    </w:p>
    <w:p w14:paraId="2ADF5A46" w14:textId="77777777" w:rsidR="003A4520" w:rsidRPr="003A4520" w:rsidRDefault="003A4520" w:rsidP="003A4520">
      <w:pPr>
        <w:spacing w:line="247" w:lineRule="auto"/>
        <w:jc w:val="center"/>
        <w:outlineLvl w:val="0"/>
        <w:rPr>
          <w:rFonts w:eastAsia="Times New Roman"/>
          <w:b/>
          <w:bCs/>
          <w:kern w:val="36"/>
          <w:sz w:val="32"/>
          <w:szCs w:val="32"/>
        </w:rPr>
      </w:pPr>
      <w:r w:rsidRPr="003A4520">
        <w:rPr>
          <w:rFonts w:eastAsia="Times New Roman"/>
          <w:b/>
          <w:bCs/>
          <w:kern w:val="36"/>
          <w:sz w:val="32"/>
          <w:szCs w:val="32"/>
        </w:rPr>
        <w:t>Ezekiel 4 Teaching Points and Bible Study Questions</w:t>
      </w:r>
    </w:p>
    <w:p w14:paraId="5596F782" w14:textId="0195BA5F"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Obedience in Unusual Circumstances</w:t>
      </w:r>
    </w:p>
    <w:p w14:paraId="1BA22C64"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4 begins with God instructing Ezekiel to perform a series of symbolic acts. These acts might seem strange to us, but they were meant to convey a powerful message to the people of Israel. Ezekiel's willingness to obey God, even in unusual circumstances, reminds us of the importance of trusting God's plan. As Proverbs 3:5-6 says, "Trust in the LORD with all your heart, and lean not on your own understanding; in all your ways acknowledge Him, and He will make your paths straight."</w:t>
      </w:r>
    </w:p>
    <w:p w14:paraId="378DBCF7"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maintain obedience when God's instructions seem unusual or challenging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sometimes asks us to do things that seem strange or difficult?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Ezekiel's obedience that applies to your own unexpected situations? </w:t>
      </w:r>
    </w:p>
    <w:p w14:paraId="539711E4"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Symbolism</w:t>
      </w:r>
    </w:p>
    <w:p w14:paraId="65964093"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God often uses symbols to communicate deeper truths. In Ezekiel 4, the prophet is instructed to draw a map of Jerusalem on a clay tablet and lay siege to it. This act was a visual representation of the coming judgment. It teaches us that God can use creative means to convey His messages, and we should be attentive to the ways He might be speaking to us today.</w:t>
      </w:r>
    </w:p>
    <w:p w14:paraId="5038450E"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use symbolism in your life to communicate complex ideas effectively to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chose symbolic actions for Ezekiel instead of direct messages?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Ezekiel's symbolic acts about expressing faith in challenging situations? </w:t>
      </w:r>
    </w:p>
    <w:p w14:paraId="023F999F"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320B823"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421B684C" w14:textId="77777777" w:rsidR="003A4520" w:rsidRDefault="003A4520" w:rsidP="003A4520">
      <w:pPr>
        <w:spacing w:line="247" w:lineRule="auto"/>
        <w:rPr>
          <w:rFonts w:eastAsia="Times New Roman"/>
          <w:b/>
          <w:bCs/>
          <w:kern w:val="0"/>
          <w:sz w:val="21"/>
          <w:szCs w:val="21"/>
        </w:rPr>
      </w:pPr>
    </w:p>
    <w:p w14:paraId="19BE1B61" w14:textId="5944DE92"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Importance of Perseverance</w:t>
      </w:r>
    </w:p>
    <w:p w14:paraId="2D2D244B"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was commanded to lie on his side for an extended period, symbolizing the years of Israel's sin. This act required immense perseverance and dedication. It serves as a reminder that following God's will often requires endurance. As Galatians 6:9 encourages us, "Let us not grow weary in well-doing, for in due time we will reap a harvest if we do not give up."</w:t>
      </w:r>
    </w:p>
    <w:p w14:paraId="37D612BC"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apply Ezekiel's perseverance in your daily challenges and commitments?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perseverance is crucial in achieving long-term goals and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Ezekiel's actions about maintaining faith during difficult times? </w:t>
      </w:r>
    </w:p>
    <w:p w14:paraId="2A9986B2"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Disobedience</w:t>
      </w:r>
    </w:p>
    <w:p w14:paraId="5ED130AE"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symbolic acts in Ezekiel 4 were a warning of the consequences of Israel's disobedience. They remind us that our actions have repercussions, and turning away from God's commands leads to judgment. As Romans 6:23 states, "For the wages of sin is death, but the gift of God is eternal life in Christ Jesus our Lord."</w:t>
      </w:r>
    </w:p>
    <w:p w14:paraId="1A457122"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identify and address areas of disobedience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the consequences of past disobedience?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consequences motivate you to make different choices? </w:t>
      </w:r>
    </w:p>
    <w:p w14:paraId="45F3ADB6"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17C36EB"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19219D83" w14:textId="77777777" w:rsidR="003A4520" w:rsidRDefault="003A4520" w:rsidP="003A4520">
      <w:pPr>
        <w:spacing w:line="247" w:lineRule="auto"/>
        <w:rPr>
          <w:rFonts w:eastAsia="Times New Roman"/>
          <w:b/>
          <w:bCs/>
          <w:kern w:val="0"/>
          <w:sz w:val="21"/>
          <w:szCs w:val="21"/>
        </w:rPr>
      </w:pPr>
    </w:p>
    <w:p w14:paraId="7511EABB" w14:textId="2553C10C"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God's Sovereignty Over Nations</w:t>
      </w:r>
    </w:p>
    <w:p w14:paraId="4B670FC7"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Ezekiel's actions were not just about Israel; they were a message to the surrounding nations as well. This chapter highlights God's sovereignty over all nations and His ability to use events to fulfill His purposes. It reassures us that no matter the chaos in the world, God is in control.</w:t>
      </w:r>
    </w:p>
    <w:p w14:paraId="7C4705CD" w14:textId="77777777" w:rsidR="003A4520" w:rsidRDefault="003A4520" w:rsidP="003A4520">
      <w:pPr>
        <w:spacing w:line="247" w:lineRule="auto"/>
      </w:pPr>
      <w:r w:rsidRPr="00F6333B">
        <w:rPr>
          <w:rFonts w:eastAsia="Times New Roman"/>
          <w:kern w:val="0"/>
          <w:sz w:val="21"/>
          <w:szCs w:val="21"/>
        </w:rPr>
        <w:t>1. How can you recognize God's sovereignty in current global events and respond faithfully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symbolic actions to demonstrate His control over nations in Ezekiel 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Ezekiel's obedience that helps you trust God's plan for your nation?</w:t>
      </w:r>
    </w:p>
    <w:p w14:paraId="4BE9D812" w14:textId="006D4D9C"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a Watchman</w:t>
      </w:r>
    </w:p>
    <w:p w14:paraId="65131ADB"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Ezekiel's task was to warn the people of impending judgment, much like a watchman on the walls. This role emphasizes the responsibility of believers to share God's truth with others. As Matthew 5:14 reminds us, "You are the light of the world. A city on a hill cannot be hidden."</w:t>
      </w:r>
    </w:p>
    <w:p w14:paraId="28FA281D"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apply the watchman's vigilance in your daily responsibilities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accountability is crucial in fulfilling the role of a watchman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effectively warn others of potential spiritual dangers in your community? </w:t>
      </w:r>
    </w:p>
    <w:p w14:paraId="34B86FF7"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12995B9"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050030A6" w14:textId="77777777" w:rsidR="003A4520" w:rsidRDefault="003A4520" w:rsidP="003A4520">
      <w:pPr>
        <w:spacing w:line="247" w:lineRule="auto"/>
        <w:rPr>
          <w:rFonts w:eastAsia="Times New Roman"/>
          <w:b/>
          <w:bCs/>
          <w:kern w:val="0"/>
          <w:sz w:val="21"/>
          <w:szCs w:val="21"/>
        </w:rPr>
      </w:pPr>
    </w:p>
    <w:p w14:paraId="1FE1B13C" w14:textId="7361AB94"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Call to Repentance</w:t>
      </w:r>
    </w:p>
    <w:p w14:paraId="30591653"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symbolic acts in Ezekiel 4 were a call for Israel to repent and return to God. This lesson is timeless, urging us to examine our own lives and turn away from sin. As 2 Chronicles 7:14 promises, "If My people who are called by My name humble themselves and pray and seek My face and turn from their wicked ways, then I will hear from heaven, forgive their sin, and heal their land."</w:t>
      </w:r>
    </w:p>
    <w:p w14:paraId="64BA4B96"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Ezekiel's symbolic actions inspire you to communicate a call to repentance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used dramatic signs to urge repentance, and how can you apply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Ezekiel's obedience to God's call in your own journey of repentance? </w:t>
      </w:r>
    </w:p>
    <w:p w14:paraId="59F2A6BD"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Necessity of Faithfulness</w:t>
      </w:r>
    </w:p>
    <w:p w14:paraId="4CF3740E"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Ezekiel's faithfulness in carrying out God's instructions, despite the difficulty, is a testament to his commitment. It challenges us to remain faithful in our own walk with God, even when the path is tough. As 1 Corinthians 4:2 states, "Now it is required of stewards that they be found faithful."</w:t>
      </w:r>
    </w:p>
    <w:p w14:paraId="32B81D4C"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demonstrate faithfulness in challenging situations like Ezekiel's symbolic acts in Ezekiel 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faithfulness is crucial when facing tasks that seem unusual or difficult?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Ezekiel's obedience about maintaining faithfulness in your daily commitments? </w:t>
      </w:r>
    </w:p>
    <w:p w14:paraId="6CF698CA"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9593BF6"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7E44FEE0" w14:textId="77777777" w:rsidR="003A4520" w:rsidRDefault="003A4520" w:rsidP="003A4520">
      <w:pPr>
        <w:spacing w:line="247" w:lineRule="auto"/>
        <w:rPr>
          <w:rFonts w:eastAsia="Times New Roman"/>
          <w:b/>
          <w:bCs/>
          <w:kern w:val="0"/>
          <w:sz w:val="21"/>
          <w:szCs w:val="21"/>
        </w:rPr>
      </w:pPr>
    </w:p>
    <w:p w14:paraId="5C48A8C7" w14:textId="1F5E4335"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Impact of Personal Sacrifice</w:t>
      </w:r>
    </w:p>
    <w:p w14:paraId="6A7FAEA9"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Ezekiel's actions required personal sacrifice, demonstrating that following God often involves giving up our own comfort for a greater purpose. This lesson encourages us to consider what we might need to sacrifice in our own lives to follow God's will. As Romans 12:1 urges, "Offer your bodies as living sacrifices, holy and pleasing to God—this is your spiritual act of worship."</w:t>
      </w:r>
    </w:p>
    <w:p w14:paraId="3F5C7777"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 xml:space="preserve">1. How can </w:t>
      </w:r>
      <w:proofErr w:type="gramStart"/>
      <w:r w:rsidRPr="00F6333B">
        <w:rPr>
          <w:rFonts w:eastAsia="Times New Roman"/>
          <w:kern w:val="0"/>
          <w:sz w:val="21"/>
          <w:szCs w:val="21"/>
        </w:rPr>
        <w:t>personal</w:t>
      </w:r>
      <w:proofErr w:type="gramEnd"/>
      <w:r w:rsidRPr="00F6333B">
        <w:rPr>
          <w:rFonts w:eastAsia="Times New Roman"/>
          <w:kern w:val="0"/>
          <w:sz w:val="21"/>
          <w:szCs w:val="21"/>
        </w:rPr>
        <w:t xml:space="preserve"> sacrifice in your life lead to greater understanding or empathy for others' struggles?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personal sacrifice is necessary for spiritual growth and community well-being?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Ezekiel's actions about the importance of commitment to a cause? </w:t>
      </w:r>
    </w:p>
    <w:p w14:paraId="595FE38D"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Presence</w:t>
      </w:r>
    </w:p>
    <w:p w14:paraId="4EA97176"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Throughout Ezekiel's challenging mission, God's presence was with him, guiding and sustaining him. This assurance is a comfort to us, knowing that God is with us in every situation. As Joshua 1:9 reminds us, "Have I not commanded you? Be strong and courageous. Do not be afraid; do not be discouraged, for the LORD your God will be with you wherever you go."</w:t>
      </w:r>
    </w:p>
    <w:p w14:paraId="5572A285" w14:textId="77777777" w:rsidR="003A4520" w:rsidRPr="001B37DC" w:rsidRDefault="003A4520" w:rsidP="003A4520">
      <w:pPr>
        <w:spacing w:line="247" w:lineRule="auto"/>
        <w:rPr>
          <w:rFonts w:eastAsia="Times New Roman"/>
          <w:kern w:val="0"/>
          <w:sz w:val="21"/>
          <w:szCs w:val="21"/>
        </w:rPr>
      </w:pPr>
      <w:r w:rsidRPr="00F6333B">
        <w:rPr>
          <w:rFonts w:eastAsia="Times New Roman"/>
          <w:kern w:val="0"/>
          <w:sz w:val="21"/>
          <w:szCs w:val="21"/>
        </w:rPr>
        <w:t>1. How can you recognize and feel God's presence during challenging times, like Ezekiel's symbolic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presence through difficult tasks or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trusting in God's presence provide comfort when facing seemingly impossible challenges?</w:t>
      </w:r>
      <w:r w:rsidRPr="001B37DC">
        <w:br w:type="page"/>
      </w:r>
    </w:p>
    <w:p w14:paraId="29D19C50" w14:textId="77777777" w:rsidR="003A4520" w:rsidRPr="003A4520" w:rsidRDefault="003A4520" w:rsidP="003A4520">
      <w:pPr>
        <w:spacing w:line="247" w:lineRule="auto"/>
        <w:jc w:val="center"/>
        <w:outlineLvl w:val="0"/>
        <w:rPr>
          <w:rFonts w:eastAsia="Times New Roman"/>
          <w:b/>
          <w:bCs/>
          <w:kern w:val="36"/>
          <w:sz w:val="32"/>
          <w:szCs w:val="32"/>
        </w:rPr>
      </w:pPr>
      <w:r w:rsidRPr="003A4520">
        <w:rPr>
          <w:rFonts w:eastAsia="Times New Roman"/>
          <w:b/>
          <w:bCs/>
          <w:kern w:val="36"/>
          <w:sz w:val="32"/>
          <w:szCs w:val="32"/>
        </w:rPr>
        <w:t>Ezekiel 5 Teaching Points and Bible Study Questions</w:t>
      </w:r>
    </w:p>
    <w:p w14:paraId="6966744A" w14:textId="37F2C12D"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Seriousness of Sin</w:t>
      </w:r>
    </w:p>
    <w:p w14:paraId="1A8822D0"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5 paints a vivid picture of the consequences of turning away from God. The chapter begins with a symbolic act where Ezekiel shaves his head and beard, dividing the hair to represent the fate of Jerusalem. This act underscores the seriousness of sin and its repercussions. As it is written, "Because you have defiled My sanctuary with all your detestable practices and abominations, I Myself will withdraw My favor" (Ezekiel 5:11). This serves as a reminder that sin is not to be taken lightly, and repentance is crucial.</w:t>
      </w:r>
    </w:p>
    <w:p w14:paraId="73AC3690"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recognizing the seriousness of sin in Ezekiel 5 change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severe imagery to convey the consequences of sin in Ezekiel 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avoid the destructive path of sin described in Ezekiel 5? </w:t>
      </w:r>
    </w:p>
    <w:p w14:paraId="30B62A93"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Obedience</w:t>
      </w:r>
    </w:p>
    <w:p w14:paraId="578C1168"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God's instructions to Ezekiel were precise, and his obedience was crucial. This highlights the importance of following God's commands without deviation. "Therefore, as surely as I live, declares the Lord GOD, I will withdraw My favor" (Ezekiel 5:11). Obedience to God is not just about following rules; it's about aligning our lives with His will and purpose.</w:t>
      </w:r>
    </w:p>
    <w:p w14:paraId="3384B1FA"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apply the lessons of obedience from Ezekiel 5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God's commands is emphasized in Ezekiel 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actions align with God's expectations as seen in Ezekiel 5? </w:t>
      </w:r>
    </w:p>
    <w:p w14:paraId="7BD666C4"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0FD0F03"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153BD1B0" w14:textId="77777777" w:rsidR="003A4520" w:rsidRDefault="003A4520" w:rsidP="003A4520">
      <w:pPr>
        <w:spacing w:line="247" w:lineRule="auto"/>
        <w:rPr>
          <w:rFonts w:eastAsia="Times New Roman"/>
          <w:b/>
          <w:bCs/>
          <w:kern w:val="0"/>
          <w:sz w:val="21"/>
          <w:szCs w:val="21"/>
        </w:rPr>
      </w:pPr>
    </w:p>
    <w:p w14:paraId="04AC8C94" w14:textId="6735C7B8"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Role of Prophets</w:t>
      </w:r>
    </w:p>
    <w:p w14:paraId="6A99CB8D"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Ezekiel's role as a prophet was to deliver God's message, no matter how difficult. This chapter reminds us of the vital role prophets play in guiding and warning God's people. "This is what the Lord GOD says: This is Jerusalem, which I have set in the center of the nations, with countries all around her" (Ezekiel 5:5). Prophets are God's mouthpieces, and their messages are as relevant today as they were then.</w:t>
      </w:r>
    </w:p>
    <w:p w14:paraId="2922CC7F"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apply Ezekiel's boldness in delivering difficult truths in your own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prophets to communicate challenging messages, and how can we respond?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Ezekiel about balancing obedience to God with compassion for others? </w:t>
      </w:r>
    </w:p>
    <w:p w14:paraId="370BE9AC"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Centrality of Jerusalem</w:t>
      </w:r>
    </w:p>
    <w:p w14:paraId="5F10348A"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Jerusalem is depicted as the center of the nations, highlighting its significance in God's plan. "This is Jerusalem, which I have set in the center of the nations" (Ezekiel 5:5). This centrality serves as a reminder of the pivotal role Jerusalem plays in biblical history and prophecy, pointing us to the heart of God's redemptive work.</w:t>
      </w:r>
    </w:p>
    <w:p w14:paraId="0BBC6FCC"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prioritize your spiritual center like Jerusalem was central in Ezekiel 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emphasized Jerusalem's centrality, and how does this apply to your life focus?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Jerusalem's role to strengthen your community's spiritual foundation? </w:t>
      </w:r>
    </w:p>
    <w:p w14:paraId="08568057"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E609A9D"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7AF75DAC" w14:textId="77777777" w:rsidR="003A4520" w:rsidRDefault="003A4520" w:rsidP="003A4520">
      <w:pPr>
        <w:spacing w:line="247" w:lineRule="auto"/>
        <w:rPr>
          <w:rFonts w:eastAsia="Times New Roman"/>
          <w:b/>
          <w:bCs/>
          <w:kern w:val="0"/>
          <w:sz w:val="21"/>
          <w:szCs w:val="21"/>
        </w:rPr>
      </w:pPr>
    </w:p>
    <w:p w14:paraId="57199A88" w14:textId="4B1836B3"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Consequences of Idolatry</w:t>
      </w:r>
    </w:p>
    <w:p w14:paraId="0C4A40CE"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5 warns against the dangers of idolatry, which leads to destruction and desolation. "Because you have defiled My sanctuary with all your detestable practices and abominations" (Ezekiel 5:11). Idolatry is not just about worshiping false gods; it's about anything that takes the place of God in our hearts. This lesson calls us to examine our lives and remove anything that competes with our devotion to Him.</w:t>
      </w:r>
    </w:p>
    <w:p w14:paraId="0C143353" w14:textId="77777777" w:rsidR="003A4520" w:rsidRDefault="003A4520" w:rsidP="003A4520">
      <w:pPr>
        <w:spacing w:line="247" w:lineRule="auto"/>
      </w:pPr>
      <w:r w:rsidRPr="00F6333B">
        <w:rPr>
          <w:rFonts w:eastAsia="Times New Roman"/>
          <w:kern w:val="0"/>
          <w:sz w:val="21"/>
          <w:szCs w:val="21"/>
        </w:rPr>
        <w:t>1. How can recognizing modern idols help you avoid the consequences described in Ezekiel 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idolatry leads to severe consequences in personal and communal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identify and remove idols in your daily routine?</w:t>
      </w:r>
    </w:p>
    <w:p w14:paraId="2A448BCE" w14:textId="484EA4C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Repentance</w:t>
      </w:r>
    </w:p>
    <w:p w14:paraId="22B41AC1"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chapter serves as a call to repentance, urging us to turn back to God. "I will execute judgments against you in the sight of the nations" (Ezekiel 5:8). Repentance is not just about feeling sorry for our sins; it's about a complete change of heart and direction, aligning ourselves with God's will.</w:t>
      </w:r>
    </w:p>
    <w:p w14:paraId="72732B70"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identify areas in your life needing repentance, similar to Ezekiel's call to Israel?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crucial for personal and communal restoration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genuine repentance in your daily life? </w:t>
      </w:r>
    </w:p>
    <w:p w14:paraId="1F694645"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A803C18"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074F31A3" w14:textId="77777777" w:rsidR="003A4520" w:rsidRDefault="003A4520" w:rsidP="003A4520">
      <w:pPr>
        <w:spacing w:line="247" w:lineRule="auto"/>
        <w:rPr>
          <w:rFonts w:eastAsia="Times New Roman"/>
          <w:b/>
          <w:bCs/>
          <w:kern w:val="0"/>
          <w:sz w:val="21"/>
          <w:szCs w:val="21"/>
        </w:rPr>
      </w:pPr>
    </w:p>
    <w:p w14:paraId="475652E9" w14:textId="248E6F43"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Sovereignty of God</w:t>
      </w:r>
    </w:p>
    <w:p w14:paraId="55B78BC9"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5 emphasizes God's sovereignty over all nations. "I will make you a ruin and a reproach among the nations around you" (Ezekiel 5:14). God's plans and purposes will prevail, and His authority is unmatched. This assurance gives us confidence in His ultimate control over the events of the world.</w:t>
      </w:r>
    </w:p>
    <w:p w14:paraId="7D7A815F"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recognizing God's sovereignty in Ezekiel 5 influence your response to life's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control helps in trusting His plans for your future?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daily to acknowledge God's sovereignty in your personal decisions and actions? </w:t>
      </w:r>
    </w:p>
    <w:p w14:paraId="5FC2142B"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Reality of Divine Judgment</w:t>
      </w:r>
    </w:p>
    <w:p w14:paraId="338C9CCC"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chapter vividly describes the reality of divine judgment. "I will execute judgments against you in anger and in fury and in furious rebukes" (Ezekiel 5:15). This serves as a sobering reminder that God's justice is real, and His judgments are righteous. It calls us to live in a way that honors Him and reflects His holiness.</w:t>
      </w:r>
    </w:p>
    <w:p w14:paraId="34681C85"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understanding divine judgment in Ezekiel 5 influence your daily decision-making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divine judgment is essential for personal spiritual growth and accountability?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life with God's expectations as seen in Ezekiel 5? </w:t>
      </w:r>
    </w:p>
    <w:p w14:paraId="3FBB3A15"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9759BF2"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7E4B404E" w14:textId="77777777" w:rsidR="003A4520" w:rsidRDefault="003A4520" w:rsidP="003A4520">
      <w:pPr>
        <w:spacing w:line="247" w:lineRule="auto"/>
        <w:rPr>
          <w:rFonts w:eastAsia="Times New Roman"/>
          <w:b/>
          <w:bCs/>
          <w:kern w:val="0"/>
          <w:sz w:val="21"/>
          <w:szCs w:val="21"/>
        </w:rPr>
      </w:pPr>
    </w:p>
    <w:p w14:paraId="191AEF10" w14:textId="0FEC7B84"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Hope of Restoration</w:t>
      </w:r>
    </w:p>
    <w:p w14:paraId="3951FCFF"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Even amidst judgment, there is hope for restoration. God's ultimate desire is to bring His people back to Himself. "When I have spent My wrath upon them, they will know that I am the LORD" (Ezekiel 5:13). This hope encourages us to trust in God's redemptive plan and His ability to restore what is broken.</w:t>
      </w:r>
    </w:p>
    <w:p w14:paraId="1963A7B8"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find hope in God's promises during times of personal or communal hardship?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past mistakes to aid in your spiritual restoration?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God's discipline help you appreciate the promise of future restoration? </w:t>
      </w:r>
    </w:p>
    <w:p w14:paraId="1F25F298"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God's Word</w:t>
      </w:r>
    </w:p>
    <w:p w14:paraId="0DD88644"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Ezekiel's message demonstrates the power of God's Word to convict, correct, and guide. "This is what the Lord GOD says" (Ezekiel 5:5). God's Word is living and active, and it has the power to transform lives. As we engage with Scripture, we are reminded of its authority and its ability to lead us into truth and righteousness.</w:t>
      </w:r>
    </w:p>
    <w:p w14:paraId="46A39866" w14:textId="77777777" w:rsidR="003A4520" w:rsidRPr="001B37DC" w:rsidRDefault="003A4520" w:rsidP="003A4520">
      <w:pPr>
        <w:spacing w:line="247" w:lineRule="auto"/>
        <w:rPr>
          <w:rFonts w:eastAsia="Times New Roman"/>
          <w:kern w:val="0"/>
          <w:sz w:val="21"/>
          <w:szCs w:val="21"/>
        </w:rPr>
      </w:pPr>
      <w:r w:rsidRPr="00F6333B">
        <w:rPr>
          <w:rFonts w:eastAsia="Times New Roman"/>
          <w:kern w:val="0"/>
          <w:sz w:val="21"/>
          <w:szCs w:val="21"/>
        </w:rPr>
        <w:t>1. How can you apply the power of God's word to transform challenging situations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word is essential for guiding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ensure God's word remains a powerful influence in your community?</w:t>
      </w:r>
      <w:r w:rsidRPr="001B37DC">
        <w:br w:type="page"/>
      </w:r>
    </w:p>
    <w:p w14:paraId="0D1A55A7" w14:textId="77777777" w:rsidR="003A4520" w:rsidRPr="003A4520" w:rsidRDefault="003A4520" w:rsidP="003A4520">
      <w:pPr>
        <w:spacing w:line="247" w:lineRule="auto"/>
        <w:jc w:val="center"/>
        <w:outlineLvl w:val="0"/>
        <w:rPr>
          <w:rFonts w:eastAsia="Times New Roman"/>
          <w:b/>
          <w:bCs/>
          <w:kern w:val="36"/>
          <w:sz w:val="32"/>
          <w:szCs w:val="32"/>
        </w:rPr>
      </w:pPr>
      <w:r w:rsidRPr="003A4520">
        <w:rPr>
          <w:rFonts w:eastAsia="Times New Roman"/>
          <w:b/>
          <w:bCs/>
          <w:kern w:val="36"/>
          <w:sz w:val="32"/>
          <w:szCs w:val="32"/>
        </w:rPr>
        <w:t>Ezekiel 6 Teaching Points and Bible Study Questions</w:t>
      </w:r>
    </w:p>
    <w:p w14:paraId="46549DEA" w14:textId="27EEE9DF"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Certainty of God's Judgment</w:t>
      </w:r>
    </w:p>
    <w:p w14:paraId="373B0754"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6 reminds us that God's judgment is certain and just. The chapter opens with a clear message: "The word of the LORD came to me, saying, 'Son of man, set your face against the mountains of Israel and prophesy against them'" (Ezekiel 6:1-2). This serves as a powerful reminder that God sees all and will hold us accountable. It's a call to live righteously, knowing that our actions have consequences.</w:t>
      </w:r>
    </w:p>
    <w:p w14:paraId="6E94FBE0"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understanding God's certain judgment in Ezekiel 6 influence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judgment is essential for personal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align your life with God's expectations, knowing His judgment is certain? </w:t>
      </w:r>
    </w:p>
    <w:p w14:paraId="648FC2D3"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Idolatry Leads to Destruction</w:t>
      </w:r>
    </w:p>
    <w:p w14:paraId="7A31FBA1"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Israelites' idolatry is a central theme in Ezekiel 6. God warns them of the destruction that will come because they have turned to false gods. "Your altars will be demolished and your incense altars will be smashed" (Ezekiel 6:4). This is a timeless lesson about the dangers of placing anything above God in our lives. We are encouraged to examine our hearts and remove any idols that may have taken His rightful place.</w:t>
      </w:r>
    </w:p>
    <w:p w14:paraId="6A8F4DAA"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identify and remove modern idols in your life to prevent spiritual destruction?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idolatry leads to personal and communal downfall in today's society?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priorities align with your faith rather than worldly idols? </w:t>
      </w:r>
    </w:p>
    <w:p w14:paraId="6A863AB2"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C1BF5ED"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6BE05DC9" w14:textId="77777777" w:rsidR="003A4520" w:rsidRDefault="003A4520" w:rsidP="003A4520">
      <w:pPr>
        <w:spacing w:line="247" w:lineRule="auto"/>
        <w:rPr>
          <w:rFonts w:eastAsia="Times New Roman"/>
          <w:b/>
          <w:bCs/>
          <w:kern w:val="0"/>
          <w:sz w:val="21"/>
          <w:szCs w:val="21"/>
        </w:rPr>
      </w:pPr>
    </w:p>
    <w:p w14:paraId="16A36E78" w14:textId="37B668D4"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God's Desire for Repentance</w:t>
      </w:r>
    </w:p>
    <w:p w14:paraId="16D1A0CD"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Despite the stern warnings, God's ultimate desire is for His people to repent and return to Him. "Then those of you who escape will remember Me among the nations to which they have been carried captive" (Ezekiel 6:9). This shows God's mercy and His longing for a restored relationship with His people. It's a reminder that no matter how far we stray, God is always ready to welcome us back with open arms.</w:t>
      </w:r>
    </w:p>
    <w:p w14:paraId="03129C96"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identify and turn away from modern-day idols in your life to align with God's desires?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repentance, and how can this shape your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foster a heart of repentance in your community? </w:t>
      </w:r>
    </w:p>
    <w:p w14:paraId="7C0DDE3C"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God's Word</w:t>
      </w:r>
    </w:p>
    <w:p w14:paraId="3B13A966"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Ezekiel's prophecy underscores the power and authority of God's Word. When God speaks, things happen. "And you will know that I am the LORD" (Ezekiel 6:7). This is a call to immerse ourselves in Scripture, allowing it to guide and transform our lives. The Bible is not just a book; it's the living Word of God, full of wisdom and truth.</w:t>
      </w:r>
    </w:p>
    <w:p w14:paraId="7C56735C"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apply the power of God's Word to transform challenging areas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Word is essential for guiding your decisions and actions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God's Word remains a powerful influence in your community? </w:t>
      </w:r>
    </w:p>
    <w:p w14:paraId="1A11F121"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90B02BC"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55E80850" w14:textId="77777777" w:rsidR="003A4520" w:rsidRDefault="003A4520" w:rsidP="003A4520">
      <w:pPr>
        <w:spacing w:line="247" w:lineRule="auto"/>
        <w:rPr>
          <w:rFonts w:eastAsia="Times New Roman"/>
          <w:b/>
          <w:bCs/>
          <w:kern w:val="0"/>
          <w:sz w:val="21"/>
          <w:szCs w:val="21"/>
        </w:rPr>
      </w:pPr>
    </w:p>
    <w:p w14:paraId="1B94914D" w14:textId="5674B246"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Importance of Obedience</w:t>
      </w:r>
    </w:p>
    <w:p w14:paraId="2D96FAA2"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6 highlights the importance of obedience to God. The Israelites' disobedience led to their downfall. "They have been adulterous with their idols" (Ezekiel 6:9). This serves as a cautionary tale for us to follow God's commands and live according to His will. Obedience is not just about following rules; it's about aligning our lives with God's perfect plan.</w:t>
      </w:r>
    </w:p>
    <w:p w14:paraId="4D6F2FB7" w14:textId="77777777" w:rsidR="003A4520" w:rsidRDefault="003A4520" w:rsidP="003A4520">
      <w:pPr>
        <w:spacing w:line="247" w:lineRule="auto"/>
      </w:pPr>
      <w:r w:rsidRPr="00F6333B">
        <w:rPr>
          <w:rFonts w:eastAsia="Times New Roman"/>
          <w:kern w:val="0"/>
          <w:sz w:val="21"/>
          <w:szCs w:val="21"/>
        </w:rPr>
        <w:t>1. How can you apply the lessons of obedience from Ezekiel 6 in your daily life choices?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God's commands is emphasized in Ezekiel 6, and how does it affect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ensure your actions align with the principles of obedience highlighted in Ezekiel 6?</w:t>
      </w:r>
    </w:p>
    <w:p w14:paraId="429FE08D" w14:textId="42979D02"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Sovereignty Over All Creation</w:t>
      </w:r>
    </w:p>
    <w:p w14:paraId="0A7653A6"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chapter emphasizes God's sovereignty over all creation. He commands Ezekiel to prophesy against the mountains, hills, ravines, and valleys (Ezekiel 6:3). This illustrates that God is in control of everything, from the highest peaks to the lowest valleys. It's a comforting reminder that no matter what we face, God is sovereign and His plans are perfect.</w:t>
      </w:r>
    </w:p>
    <w:p w14:paraId="7873B349"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recognizing God's sovereignty in creation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control over all creation can bring peace in uncertain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actions with God's sovereign will? </w:t>
      </w:r>
    </w:p>
    <w:p w14:paraId="66FAC680"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41F29D0"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4AD2FDB7" w14:textId="77777777" w:rsidR="003A4520" w:rsidRDefault="003A4520" w:rsidP="003A4520">
      <w:pPr>
        <w:spacing w:line="247" w:lineRule="auto"/>
        <w:rPr>
          <w:rFonts w:eastAsia="Times New Roman"/>
          <w:b/>
          <w:bCs/>
          <w:kern w:val="0"/>
          <w:sz w:val="21"/>
          <w:szCs w:val="21"/>
        </w:rPr>
      </w:pPr>
    </w:p>
    <w:p w14:paraId="09B1E944" w14:textId="6A94000E"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Consequences of Sin</w:t>
      </w:r>
    </w:p>
    <w:p w14:paraId="094E7EFE"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6 vividly portrays the consequences of sin. The destruction and desolation described are direct results of the Israelites' rebellion against God. "I will stretch out My hand against them and make the land desolate" (Ezekiel 6:14). This serves as a sobering reminder that sin has real and serious consequences, urging us to seek forgiveness and live in righteousness.</w:t>
      </w:r>
    </w:p>
    <w:p w14:paraId="236A8CF9"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recognizing the consequences of sin in Ezekiel 6 influence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sin's consequences is crucial for personal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avoid the pitfalls of sin highlighted in Ezekiel 6? </w:t>
      </w:r>
    </w:p>
    <w:p w14:paraId="49AEF6DC"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Be a Watchman</w:t>
      </w:r>
    </w:p>
    <w:p w14:paraId="58413DEC"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Ezekiel's role as a prophet is akin to that of a watchman, warning the people of impending danger. This is a call for us to be vigilant in our own lives and in the lives of those around us. We are encouraged to lovingly guide others back to the truth, sharing the hope and salvation found in Jesus Christ.</w:t>
      </w:r>
    </w:p>
    <w:p w14:paraId="59F16511"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apply the role of a watchman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being a spiritual watchman is important in modern society?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actions would you take if you sensed spiritual danger around you? </w:t>
      </w:r>
    </w:p>
    <w:p w14:paraId="3A3CD236"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CE32252"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2C9A67A2" w14:textId="77777777" w:rsidR="003A4520" w:rsidRDefault="003A4520" w:rsidP="003A4520">
      <w:pPr>
        <w:spacing w:line="247" w:lineRule="auto"/>
        <w:rPr>
          <w:rFonts w:eastAsia="Times New Roman"/>
          <w:b/>
          <w:bCs/>
          <w:kern w:val="0"/>
          <w:sz w:val="21"/>
          <w:szCs w:val="21"/>
        </w:rPr>
      </w:pPr>
    </w:p>
    <w:p w14:paraId="1CBF3151" w14:textId="10A888F2"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Hope of Restoration</w:t>
      </w:r>
    </w:p>
    <w:p w14:paraId="6DD3B8BB"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Even amidst judgment, there is hope for restoration. God promises that a remnant will remember Him and return. "They will loathe themselves for the evil they have done" (Ezekiel 6:9). This is a message of hope that no matter how dire the situation, God can restore and renew. It's a reminder of the transformative power of His grace.</w:t>
      </w:r>
    </w:p>
    <w:p w14:paraId="6E62C2A2"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find hope in God's promise of restoration during personal challenges or setbacks?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restore in your life through faith and perseverance?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God's mercy inspire you to seek reconciliation in broken relationships? </w:t>
      </w:r>
    </w:p>
    <w:p w14:paraId="5DD1C5D9"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Presence</w:t>
      </w:r>
    </w:p>
    <w:p w14:paraId="539FFF8E"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 xml:space="preserve">Finally, Ezekiel 6 assures us of God's presence. Despite the judgment, God is with His people, and </w:t>
      </w:r>
      <w:proofErr w:type="gramStart"/>
      <w:r w:rsidRPr="00F6333B">
        <w:rPr>
          <w:rFonts w:eastAsia="Times New Roman"/>
          <w:kern w:val="0"/>
          <w:sz w:val="21"/>
          <w:szCs w:val="21"/>
        </w:rPr>
        <w:t>His</w:t>
      </w:r>
      <w:proofErr w:type="gramEnd"/>
      <w:r w:rsidRPr="00F6333B">
        <w:rPr>
          <w:rFonts w:eastAsia="Times New Roman"/>
          <w:kern w:val="0"/>
          <w:sz w:val="21"/>
          <w:szCs w:val="21"/>
        </w:rPr>
        <w:t xml:space="preserve"> ultimate goal is to bring them back to Him. "Then they will know that I am the LORD" (Ezekiel 6:14). This is a comforting promise that God is always with us, guiding and sustaining us through every trial. His presence is our greatest assurance and strength.</w:t>
      </w:r>
    </w:p>
    <w:p w14:paraId="3C1BCFBD" w14:textId="77777777" w:rsidR="003A4520" w:rsidRPr="001B37DC" w:rsidRDefault="003A4520" w:rsidP="003A4520">
      <w:pPr>
        <w:spacing w:line="247" w:lineRule="auto"/>
        <w:rPr>
          <w:rFonts w:eastAsia="Times New Roman"/>
          <w:kern w:val="0"/>
          <w:sz w:val="21"/>
          <w:szCs w:val="21"/>
        </w:rPr>
      </w:pPr>
      <w:r w:rsidRPr="00F6333B">
        <w:rPr>
          <w:rFonts w:eastAsia="Times New Roman"/>
          <w:kern w:val="0"/>
          <w:sz w:val="21"/>
          <w:szCs w:val="21"/>
        </w:rPr>
        <w:t>1. How can you recognize and feel God's presence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presence is crucial when facing personal or communal hardships?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ensure you remain aware of God's presence daily?</w:t>
      </w:r>
      <w:r w:rsidRPr="001B37DC">
        <w:br w:type="page"/>
      </w:r>
    </w:p>
    <w:p w14:paraId="11FD67BF" w14:textId="77777777" w:rsidR="003A4520" w:rsidRPr="003A4520" w:rsidRDefault="003A4520" w:rsidP="003A4520">
      <w:pPr>
        <w:spacing w:line="247" w:lineRule="auto"/>
        <w:jc w:val="center"/>
        <w:outlineLvl w:val="0"/>
        <w:rPr>
          <w:rFonts w:eastAsia="Times New Roman"/>
          <w:b/>
          <w:bCs/>
          <w:kern w:val="36"/>
          <w:sz w:val="32"/>
          <w:szCs w:val="32"/>
        </w:rPr>
      </w:pPr>
      <w:r w:rsidRPr="003A4520">
        <w:rPr>
          <w:rFonts w:eastAsia="Times New Roman"/>
          <w:b/>
          <w:bCs/>
          <w:kern w:val="36"/>
          <w:sz w:val="32"/>
          <w:szCs w:val="32"/>
        </w:rPr>
        <w:t>Ezekiel 7 Teaching Points and Bible Study Questions</w:t>
      </w:r>
    </w:p>
    <w:p w14:paraId="4181B4F2" w14:textId="3A8682C6"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Certainty of God's Judgment</w:t>
      </w:r>
    </w:p>
    <w:p w14:paraId="28078859"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7 reminds us that God's judgment is certain and unavoidable. The chapter opens with a clear declaration: "The end has come upon the four corners of the land" (Ezekiel 7:2). This serves as a powerful reminder that God's justice is not arbitrary but is a response to persistent disobedience. It's a call to live righteously and align our lives with His will, knowing that His promises are sure.</w:t>
      </w:r>
    </w:p>
    <w:p w14:paraId="44068F68"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understanding God's certain judgment in Ezekiel 7 influence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judgment is crucial for personal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life with God's standards in light of His judgment? </w:t>
      </w:r>
    </w:p>
    <w:p w14:paraId="4AB850C9"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Sin</w:t>
      </w:r>
    </w:p>
    <w:p w14:paraId="1C001E37"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Sin has real and tangible consequences, as vividly illustrated in Ezekiel 7. The chapter describes a time of distress and calamity due to the people's rebellion against God. "Disaster after disaster will come, and rumor after rumor" (Ezekiel 7:26). This serves as a wake-up call to examine our own lives and turn away from sin, understanding that it leads to destruction.</w:t>
      </w:r>
    </w:p>
    <w:p w14:paraId="4B93ECBC"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recognizing the consequences of sin in Ezekiel 7 influence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sin's consequences is crucial for personal growth and community well-being?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avoid the destructive patterns highlighted in Ezekiel 7? </w:t>
      </w:r>
    </w:p>
    <w:p w14:paraId="09EDAEDC"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C3C744A"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1CC62A27" w14:textId="77777777" w:rsidR="003A4520" w:rsidRDefault="003A4520" w:rsidP="003A4520">
      <w:pPr>
        <w:spacing w:line="247" w:lineRule="auto"/>
        <w:rPr>
          <w:rFonts w:eastAsia="Times New Roman"/>
          <w:b/>
          <w:bCs/>
          <w:kern w:val="0"/>
          <w:sz w:val="21"/>
          <w:szCs w:val="21"/>
        </w:rPr>
      </w:pPr>
    </w:p>
    <w:p w14:paraId="04EDD073" w14:textId="16462A01"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Importance of Repentance</w:t>
      </w:r>
    </w:p>
    <w:p w14:paraId="326291B0"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7 underscores the need for genuine repentance. The people of Israel faced dire consequences because they failed to turn back to God. This lesson encourages us to regularly examine our hearts and seek forgiveness, knowing that God is always ready to restore those who come to Him with a contrite spirit.</w:t>
      </w:r>
    </w:p>
    <w:p w14:paraId="0A7BD279"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recognizing the consequences in Ezekiel 7 motivate you to prioritize repentance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crucial for avoiding the outcomes described in Ezekiel 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repentance is a regular part of your spiritual journey? </w:t>
      </w:r>
    </w:p>
    <w:p w14:paraId="4B463503"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Futility of Material Wealth</w:t>
      </w:r>
    </w:p>
    <w:p w14:paraId="5F6C91C0"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In times of judgment, material wealth offers no refuge. Ezekiel 7:19 states, "They will throw their silver into the streets, and their gold will be like refuse." This highlights the futility of relying on earthly possessions for security. Instead, we are reminded to store up treasures in heaven, where true value lies.</w:t>
      </w:r>
    </w:p>
    <w:p w14:paraId="63204E89"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prioritize spiritual growth over material wealth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material wealth often fails to provide true security and fulfillment?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values aren't dictated by material possessions? </w:t>
      </w:r>
    </w:p>
    <w:p w14:paraId="6EE024CC"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3A539C7"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7F3F37A1" w14:textId="77777777" w:rsidR="003A4520" w:rsidRDefault="003A4520" w:rsidP="003A4520">
      <w:pPr>
        <w:spacing w:line="247" w:lineRule="auto"/>
        <w:rPr>
          <w:rFonts w:eastAsia="Times New Roman"/>
          <w:b/>
          <w:bCs/>
          <w:kern w:val="0"/>
          <w:sz w:val="21"/>
          <w:szCs w:val="21"/>
        </w:rPr>
      </w:pPr>
    </w:p>
    <w:p w14:paraId="6971CB2A" w14:textId="04A66A0D"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Role of Prophets</w:t>
      </w:r>
    </w:p>
    <w:p w14:paraId="4D8BEB97"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Ezekiel's role as a prophet is crucial in delivering God's message. His warnings were meant to guide the people back to righteousness. This teaches us the importance of listening to those who speak God's truth today, whether through Scripture, sermons, or wise counsel, and applying it to our lives.</w:t>
      </w:r>
    </w:p>
    <w:p w14:paraId="295DF359" w14:textId="77777777" w:rsidR="003A4520" w:rsidRDefault="003A4520" w:rsidP="003A4520">
      <w:pPr>
        <w:spacing w:line="247" w:lineRule="auto"/>
      </w:pPr>
      <w:r w:rsidRPr="00F6333B">
        <w:rPr>
          <w:rFonts w:eastAsia="Times New Roman"/>
          <w:kern w:val="0"/>
          <w:sz w:val="21"/>
          <w:szCs w:val="21"/>
        </w:rPr>
        <w:t>1. How can you discern true prophetic messages in today's world like Ezekiel's warnings in chapter 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prophets to communicate urgent messages, as seen in Ezekiel 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Ezekiel's role that applies to sharing difficult truths in your life?</w:t>
      </w:r>
    </w:p>
    <w:p w14:paraId="3F397692" w14:textId="5742665D"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Sovereignty of God</w:t>
      </w:r>
    </w:p>
    <w:p w14:paraId="1A868C5E"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7 emphasizes God's sovereignty over all nations and events. "I will do to them according to their conduct, and by their own standards I will judge them" (Ezekiel 7:27). This reassures us that God is in control, orchestrating events according to His divine plan, and we can trust Him even in uncertain times.</w:t>
      </w:r>
    </w:p>
    <w:p w14:paraId="36C3B702"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recognizing God's sovereignty in Ezekiel 7 influence your response to life's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control in Ezekiel 7 is crucial for personal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Ezekiel 7 about trusting God's plan during uncertain times? </w:t>
      </w:r>
    </w:p>
    <w:p w14:paraId="7AD9050A"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029FF01"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3BDC83AC" w14:textId="77777777" w:rsidR="003A4520" w:rsidRDefault="003A4520" w:rsidP="003A4520">
      <w:pPr>
        <w:spacing w:line="247" w:lineRule="auto"/>
        <w:rPr>
          <w:rFonts w:eastAsia="Times New Roman"/>
          <w:b/>
          <w:bCs/>
          <w:kern w:val="0"/>
          <w:sz w:val="21"/>
          <w:szCs w:val="21"/>
        </w:rPr>
      </w:pPr>
    </w:p>
    <w:p w14:paraId="0D509ECC" w14:textId="66288754"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Call to Watchfulness</w:t>
      </w:r>
    </w:p>
    <w:p w14:paraId="68E8AE21"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chapter serves as a call to be vigilant and watchful. The impending judgment was a surprise to many, but it was not without warning. We are encouraged to stay spiritually alert, always ready for Christ's return, and to live each day with purpose and intentionality.</w:t>
      </w:r>
    </w:p>
    <w:p w14:paraId="416D26C4"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cultivate a spirit of watchfulness in your daily life to align with God's warnings?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being spiritually alert is crucial in today's world, as emphasized in Ezekiel 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 are prepared for unexpected challenges in your faith journey? </w:t>
      </w:r>
    </w:p>
    <w:p w14:paraId="137513EF"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God's Word</w:t>
      </w:r>
    </w:p>
    <w:p w14:paraId="0D8A6C6D"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7 demonstrates the power and authority of God's Word. The prophecies delivered were not mere predictions but declarations of what would surely come to pass. This reminds us of the reliability and truth of Scripture, urging us to study and apply it diligently in our lives.</w:t>
      </w:r>
    </w:p>
    <w:p w14:paraId="126E58B5"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apply the warnings in Ezekiel 7 to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word in Ezekiel 7 emphasizes consequences, and how does that impact your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Ezekiel 7 about the importance of listening to God's word in your life? </w:t>
      </w:r>
    </w:p>
    <w:p w14:paraId="3F98675B"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ED029E2"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6D8D8350" w14:textId="77777777" w:rsidR="003A4520" w:rsidRDefault="003A4520" w:rsidP="003A4520">
      <w:pPr>
        <w:spacing w:line="247" w:lineRule="auto"/>
        <w:rPr>
          <w:rFonts w:eastAsia="Times New Roman"/>
          <w:b/>
          <w:bCs/>
          <w:kern w:val="0"/>
          <w:sz w:val="21"/>
          <w:szCs w:val="21"/>
        </w:rPr>
      </w:pPr>
    </w:p>
    <w:p w14:paraId="2E4DD9B1" w14:textId="02E385B8"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Necessity of Holiness</w:t>
      </w:r>
    </w:p>
    <w:p w14:paraId="7BA52F24"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God's call for holiness is evident in Ezekiel 7. The people's unfaithfulness led to their downfall, highlighting the necessity of living a life set apart for God. We are called to be holy as He is holy, reflecting His character in our actions and decisions.</w:t>
      </w:r>
    </w:p>
    <w:p w14:paraId="0B0E8219"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pursue holiness in daily life amidst societal pressures similar to those in Ezekiel 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holiness is emphasized as necessary in times of judgment, as seen in Ezekiel 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actions with God's standards of holiness today? </w:t>
      </w:r>
    </w:p>
    <w:p w14:paraId="46A1C309"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Restoration</w:t>
      </w:r>
    </w:p>
    <w:p w14:paraId="46C414D3"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While Ezekiel 7 is a chapter of judgment, it also points to the hope of restoration. God's ultimate desire is for His people to return to Him. This offers us hope that no matter how far we may stray, God's grace is sufficient to restore and renew us when we turn back to Him with sincere hearts.</w:t>
      </w:r>
    </w:p>
    <w:p w14:paraId="6B5FB359" w14:textId="77777777" w:rsidR="003A4520" w:rsidRPr="001B37DC" w:rsidRDefault="003A4520" w:rsidP="003A4520">
      <w:pPr>
        <w:spacing w:line="247" w:lineRule="auto"/>
        <w:rPr>
          <w:rFonts w:eastAsia="Times New Roman"/>
          <w:kern w:val="0"/>
          <w:sz w:val="21"/>
          <w:szCs w:val="21"/>
        </w:rPr>
      </w:pPr>
      <w:r w:rsidRPr="00F6333B">
        <w:rPr>
          <w:rFonts w:eastAsia="Times New Roman"/>
          <w:kern w:val="0"/>
          <w:sz w:val="21"/>
          <w:szCs w:val="21"/>
        </w:rPr>
        <w:t>1. How can you find hope in God's promises during times of personal or societal upheaval?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prepare for spiritual restoration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acknowledging past mistakes is crucial for experiencing true restoration?</w:t>
      </w:r>
      <w:r w:rsidRPr="001B37DC">
        <w:br w:type="page"/>
      </w:r>
    </w:p>
    <w:p w14:paraId="51704F39" w14:textId="77777777" w:rsidR="003A4520" w:rsidRPr="003A4520" w:rsidRDefault="003A4520" w:rsidP="003A4520">
      <w:pPr>
        <w:spacing w:line="247" w:lineRule="auto"/>
        <w:jc w:val="center"/>
        <w:outlineLvl w:val="0"/>
        <w:rPr>
          <w:rFonts w:eastAsia="Times New Roman"/>
          <w:b/>
          <w:bCs/>
          <w:kern w:val="36"/>
          <w:sz w:val="32"/>
          <w:szCs w:val="32"/>
        </w:rPr>
      </w:pPr>
      <w:r w:rsidRPr="003A4520">
        <w:rPr>
          <w:rFonts w:eastAsia="Times New Roman"/>
          <w:b/>
          <w:bCs/>
          <w:kern w:val="36"/>
          <w:sz w:val="32"/>
          <w:szCs w:val="32"/>
        </w:rPr>
        <w:t>Ezekiel 8 Teaching Points and Bible Study Questions</w:t>
      </w:r>
    </w:p>
    <w:p w14:paraId="5C9C1B24" w14:textId="68F378FE"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Danger of Idolatry</w:t>
      </w:r>
    </w:p>
    <w:p w14:paraId="6BCA2152"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8 vividly illustrates the perils of idolatry, as the prophet is shown the abominations committed by the Israelites in the temple. This serves as a powerful reminder that placing anything above God in our lives leads us astray. As it is written, "You shall have no other gods before Me" (Exodus 20:3). Let us examine our hearts and ensure that our devotion is solely to Yahweh, the Creator of the universe.</w:t>
      </w:r>
    </w:p>
    <w:p w14:paraId="446D408C"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identify and remove modern idols in your daily life to stay spiritually focused?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idolatry is so tempting, and how can you resist it effectively?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God remains your primary focus amidst life's distractions? </w:t>
      </w:r>
    </w:p>
    <w:p w14:paraId="2E521B25"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All-Seeing God</w:t>
      </w:r>
    </w:p>
    <w:p w14:paraId="1EE81D94"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In Ezekiel 8, God reveals to Ezekiel the hidden sins of the people, demonstrating that nothing is concealed from His sight. "For nothing is hidden that will not be revealed" (Luke 8:17). This encourages us to live transparently and righteously, knowing that God sees all and desires truth in our innermost being.</w:t>
      </w:r>
    </w:p>
    <w:p w14:paraId="49C38703"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recognizing God as all-seeing influence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act differently when they forget God sees everything?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live transparently, knowing God sees all? </w:t>
      </w:r>
    </w:p>
    <w:p w14:paraId="3B9A125C"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229AA26"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5C88C6F1" w14:textId="77777777" w:rsidR="003A4520" w:rsidRDefault="003A4520" w:rsidP="003A4520">
      <w:pPr>
        <w:spacing w:line="247" w:lineRule="auto"/>
        <w:rPr>
          <w:rFonts w:eastAsia="Times New Roman"/>
          <w:b/>
          <w:bCs/>
          <w:kern w:val="0"/>
          <w:sz w:val="21"/>
          <w:szCs w:val="21"/>
        </w:rPr>
      </w:pPr>
    </w:p>
    <w:p w14:paraId="6D1F6C88" w14:textId="73714C4B"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Call to Repentance</w:t>
      </w:r>
    </w:p>
    <w:p w14:paraId="69939391"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vision in Ezekiel 8 is a call to repentance. The Israelites' actions grieved God, yet His revelation to Ezekiel was an opportunity for them to turn back. "Repent, then, and turn back, so that your sins may be wiped away" (Acts 3:19). Let us heed this call and seek forgiveness, embracing the grace offered through Jesus Christ.</w:t>
      </w:r>
    </w:p>
    <w:p w14:paraId="5D910CBF"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identify and remove modern-day idols in your life to align with God's call to repentance?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hidden sins is crucial for genuine repentance and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actions reflect a sincere commitment to repentance? </w:t>
      </w:r>
    </w:p>
    <w:p w14:paraId="20A2EAE2"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Spiritual Discernment</w:t>
      </w:r>
    </w:p>
    <w:p w14:paraId="25199E5E"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Ezekiel's vision underscores the need for spiritual discernment. The prophet was able to see beyond the physical into the spiritual realm. "But solid food is for the mature, who by constant use have trained their senses to distinguish good from evil" (Hebrews 5:14). We, too, must cultivate discernment to navigate the complexities of life with wisdom.</w:t>
      </w:r>
    </w:p>
    <w:p w14:paraId="62DD53D0"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develop spiritual discernment to recognize hidden idols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spiritual discernment is crucial in identifying false teachings in modern society?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spiritual discernment aligns with God's truth? </w:t>
      </w:r>
    </w:p>
    <w:p w14:paraId="1BAE042D"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63B4E72"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41974E53" w14:textId="77777777" w:rsidR="003A4520" w:rsidRDefault="003A4520" w:rsidP="003A4520">
      <w:pPr>
        <w:spacing w:line="247" w:lineRule="auto"/>
        <w:rPr>
          <w:rFonts w:eastAsia="Times New Roman"/>
          <w:b/>
          <w:bCs/>
          <w:kern w:val="0"/>
          <w:sz w:val="21"/>
          <w:szCs w:val="21"/>
        </w:rPr>
      </w:pPr>
    </w:p>
    <w:p w14:paraId="5FE54055" w14:textId="2C3D2A95"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Consequences of Sin</w:t>
      </w:r>
    </w:p>
    <w:p w14:paraId="78E1DAB0"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chapter highlights the severe consequences of turning away from God. The Israelites' idolatry led to judgment. "For the wages of sin is death, but the gift of God is eternal life in Christ Jesus our Lord" (Romans 6:23). This serves as a sobering reminder to choose obedience and life in Christ.</w:t>
      </w:r>
    </w:p>
    <w:p w14:paraId="35E9C37D" w14:textId="77777777" w:rsidR="003A4520" w:rsidRDefault="003A4520" w:rsidP="003A4520">
      <w:pPr>
        <w:spacing w:line="247" w:lineRule="auto"/>
      </w:pPr>
      <w:r w:rsidRPr="00F6333B">
        <w:rPr>
          <w:rFonts w:eastAsia="Times New Roman"/>
          <w:kern w:val="0"/>
          <w:sz w:val="21"/>
          <w:szCs w:val="21"/>
        </w:rPr>
        <w:t>1. How can recognizing hidden sins in our lives help prevent negative consequences in 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shows Ezekiel the hidden sins of the leaders?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address and prevent the consequences of sin in your life?</w:t>
      </w:r>
    </w:p>
    <w:p w14:paraId="1A87E7A0" w14:textId="0E2B8068"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a Watchman</w:t>
      </w:r>
    </w:p>
    <w:p w14:paraId="6ACDA7CF"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was called to be a watchman, tasked with warning the people. This role is crucial for us today as we share the Gospel and guide others toward truth. "Son of man, I have made you a watchman for the house of Israel" (Ezekiel 3:17). Let us be vigilant in our witness, pointing others to the hope found in Jesus.</w:t>
      </w:r>
    </w:p>
    <w:p w14:paraId="6EABA35D"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apply the role of a watchman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vigilance is crucial for spiritual leadership in modern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actions would you take if you saw moral decline around you? </w:t>
      </w:r>
    </w:p>
    <w:p w14:paraId="0B09721E"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F0A642B"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053983CD" w14:textId="77777777" w:rsidR="003A4520" w:rsidRDefault="003A4520" w:rsidP="003A4520">
      <w:pPr>
        <w:spacing w:line="247" w:lineRule="auto"/>
        <w:rPr>
          <w:rFonts w:eastAsia="Times New Roman"/>
          <w:b/>
          <w:bCs/>
          <w:kern w:val="0"/>
          <w:sz w:val="21"/>
          <w:szCs w:val="21"/>
        </w:rPr>
      </w:pPr>
    </w:p>
    <w:p w14:paraId="49A707AB" w14:textId="3CB19F50"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Power of God's Presence</w:t>
      </w:r>
    </w:p>
    <w:p w14:paraId="27DDFFB8"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Despite the people's rebellion, God's presence remained powerful and transformative. "Where can I go from Your Spirit? Where can I flee from Your presence?" (Psalm 139:7). His presence is a source of comfort and strength, guiding us through life's challenges and drawing us closer to Him.</w:t>
      </w:r>
    </w:p>
    <w:p w14:paraId="0AA7EC18"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cultivate awareness of God's presence in your daily life amidst distractions?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presence is crucial in confronting hidden idols in our hearts?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God's presence guides your decisions and actions? </w:t>
      </w:r>
    </w:p>
    <w:p w14:paraId="67191BAC"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Necessity of Holiness</w:t>
      </w:r>
    </w:p>
    <w:p w14:paraId="49479636"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8 calls us to holiness, as the temple was defiled by sin. "But just as He who called you is holy, so be holy in all you do" (1 Peter 1:15). We are temples of the Holy Spirit, and our lives should reflect His purity and righteousness.</w:t>
      </w:r>
    </w:p>
    <w:p w14:paraId="5A5A71B4"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identify and remove modern-day idols that hinder your pursuit of holiness?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holiness is crucial in a world filled with distractions?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daily to ensure your actions align with a holy lifestyle? </w:t>
      </w:r>
    </w:p>
    <w:p w14:paraId="39E2E880"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64EB76F"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2F98523E" w14:textId="77777777" w:rsidR="003A4520" w:rsidRDefault="003A4520" w:rsidP="003A4520">
      <w:pPr>
        <w:spacing w:line="247" w:lineRule="auto"/>
        <w:rPr>
          <w:rFonts w:eastAsia="Times New Roman"/>
          <w:b/>
          <w:bCs/>
          <w:kern w:val="0"/>
          <w:sz w:val="21"/>
          <w:szCs w:val="21"/>
        </w:rPr>
      </w:pPr>
    </w:p>
    <w:p w14:paraId="5AC8E94B" w14:textId="54DFFA76"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Urgency of Obedience</w:t>
      </w:r>
    </w:p>
    <w:p w14:paraId="68AAD974"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vision emphasizes the urgency of obedience to God's commands. Delayed obedience is disobedience. "If you love Me, you will keep My commandments" (John 14:15). Let us respond promptly to His voice, walking in His ways with a willing heart.</w:t>
      </w:r>
    </w:p>
    <w:p w14:paraId="7D6536F7"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prioritize obedience to God in daily decisions despite distractions or temptations?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immediate obedience to God's commands is crucial in your spiritual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actions align with God's will consistently? </w:t>
      </w:r>
    </w:p>
    <w:p w14:paraId="2EFA9D4A"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Restoration</w:t>
      </w:r>
    </w:p>
    <w:p w14:paraId="5F70E796"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Finally, Ezekiel 8, while highlighting judgment, also points to the hope of restoration. God's desire is not to condemn but to restore His people. "For I know the plans I have for you, declares the LORD, plans to prosper you and not to harm you, plans to give you hope and a future" (Jeremiah 29:11). Through Christ, we have the promise of new life and eternal hope. Let us embrace this promise and live in the light of His love.</w:t>
      </w:r>
    </w:p>
    <w:p w14:paraId="09715F2E" w14:textId="77777777" w:rsidR="003A4520" w:rsidRPr="001B37DC" w:rsidRDefault="003A4520" w:rsidP="003A4520">
      <w:pPr>
        <w:spacing w:line="247" w:lineRule="auto"/>
        <w:rPr>
          <w:rFonts w:eastAsia="Times New Roman"/>
          <w:kern w:val="0"/>
          <w:sz w:val="21"/>
          <w:szCs w:val="21"/>
        </w:rPr>
      </w:pPr>
      <w:r w:rsidRPr="00F6333B">
        <w:rPr>
          <w:rFonts w:eastAsia="Times New Roman"/>
          <w:kern w:val="0"/>
          <w:sz w:val="21"/>
          <w:szCs w:val="21"/>
        </w:rPr>
        <w:t>1. How can witnessing idolatry in Ezekiel 8 inspire hope for personal and communal restoration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change in your life to align with God's vision of restoration?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recognizing past failures motivate you to seek spiritual renewal and restoration?</w:t>
      </w:r>
      <w:r w:rsidRPr="001B37DC">
        <w:br w:type="page"/>
      </w:r>
    </w:p>
    <w:p w14:paraId="5D5D1A96" w14:textId="77777777" w:rsidR="003A4520" w:rsidRPr="003A4520" w:rsidRDefault="003A4520" w:rsidP="003A4520">
      <w:pPr>
        <w:spacing w:line="247" w:lineRule="auto"/>
        <w:jc w:val="center"/>
        <w:outlineLvl w:val="0"/>
        <w:rPr>
          <w:rFonts w:eastAsia="Times New Roman"/>
          <w:b/>
          <w:bCs/>
          <w:kern w:val="36"/>
          <w:sz w:val="32"/>
          <w:szCs w:val="32"/>
        </w:rPr>
      </w:pPr>
      <w:r w:rsidRPr="003A4520">
        <w:rPr>
          <w:rFonts w:eastAsia="Times New Roman"/>
          <w:b/>
          <w:bCs/>
          <w:kern w:val="36"/>
          <w:sz w:val="32"/>
          <w:szCs w:val="32"/>
        </w:rPr>
        <w:t>Ezekiel 9 Teaching Points and Bible Study Questions</w:t>
      </w:r>
    </w:p>
    <w:p w14:paraId="57D1D325" w14:textId="0197D20B"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Sovereignty of God</w:t>
      </w:r>
    </w:p>
    <w:p w14:paraId="279E0670"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9 reminds us of the absolute sovereignty of God. He is in control of all things, and His plans are perfect. The chapter opens with God calling for those who will execute His judgment, demonstrating His authority over all creation. As it is written, "The LORD said to him, 'Pass through the city of Jerusalem and put a mark on the foreheads of the men sighing and groaning over all the abominations committed there'" (Ezekiel 9:4). This shows that God sees everything and acts according to His righteous will.</w:t>
      </w:r>
    </w:p>
    <w:p w14:paraId="7469C1EA"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recognizing God's sovereignty in Ezekiel 9 influence your response to injustice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trust God's sovereign plans in uncertain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acknowledging God's sovereignty help you find peace amid chaos? </w:t>
      </w:r>
    </w:p>
    <w:p w14:paraId="184115F0"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Righteousness</w:t>
      </w:r>
    </w:p>
    <w:p w14:paraId="13F34945"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In a world filled with chaos and sin, God values righteousness. Those who mourned over the sins of Jerusalem were marked for protection. This teaches us that God honors those who pursue righteousness and grieve over sin. "Blessed are those who hunger and thirst for righteousness, for they will be filled" (Matthew 5:6) echoes this truth, encouraging us to live lives that reflect God's holiness.</w:t>
      </w:r>
    </w:p>
    <w:p w14:paraId="774E8E91"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actively pursue righteousness in your daily life amidst societal pressures?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righteousness is crucial for personal and communal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actions align with righteous principles? </w:t>
      </w:r>
    </w:p>
    <w:p w14:paraId="1584023A"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89F1E5A"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739E140A" w14:textId="77777777" w:rsidR="003A4520" w:rsidRDefault="003A4520" w:rsidP="003A4520">
      <w:pPr>
        <w:spacing w:line="247" w:lineRule="auto"/>
        <w:rPr>
          <w:rFonts w:eastAsia="Times New Roman"/>
          <w:b/>
          <w:bCs/>
          <w:kern w:val="0"/>
          <w:sz w:val="21"/>
          <w:szCs w:val="21"/>
        </w:rPr>
      </w:pPr>
    </w:p>
    <w:p w14:paraId="1BC03ADA" w14:textId="0B5C6BBE"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Reality of Judgment</w:t>
      </w:r>
    </w:p>
    <w:p w14:paraId="389E7F82"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9 is a sobering reminder of the reality of God's judgment. The chapter vividly describes the consequences of sin and rebellion against God. It serves as a warning that God's patience has limits, and there will be a time of reckoning. "For the time has come for judgment to begin at the house of God" (1 Peter 4:17) reminds us to examine our own lives and live in a way that honors Him.</w:t>
      </w:r>
    </w:p>
    <w:p w14:paraId="338E6E8D"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understanding God's judgment in Ezekiel 9 influence your daily decision-making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ensure you are marked for protection in times of judgment?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it's important to recognize the reality of judgment in your spiritual journey? </w:t>
      </w:r>
    </w:p>
    <w:p w14:paraId="7A33E645"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Mark of Protection</w:t>
      </w:r>
    </w:p>
    <w:p w14:paraId="3415D71C"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mark placed on the foreheads of the righteous in Ezekiel 9 symbolizes God's protection over His people. This mark signifies that God knows those who are His and will shield them from harm. It is a powerful reminder that when we align ourselves with God's will, we are under His divine protection. "The LORD is my rock, my fortress, and my deliverer" (Psalm 18:2) reassures us of His steadfast protection.</w:t>
      </w:r>
    </w:p>
    <w:p w14:paraId="44EA1255"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seek God's protection in your daily life like the mark in Ezekiel 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chose to mark certain individuals for protection in Ezekiel 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actions can you take to align yourself with those marked for protection in Ezekiel 9? </w:t>
      </w:r>
    </w:p>
    <w:p w14:paraId="7B443BE8"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E9C1A6A"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04E48D24" w14:textId="77777777" w:rsidR="003A4520" w:rsidRDefault="003A4520" w:rsidP="003A4520">
      <w:pPr>
        <w:spacing w:line="247" w:lineRule="auto"/>
        <w:rPr>
          <w:rFonts w:eastAsia="Times New Roman"/>
          <w:b/>
          <w:bCs/>
          <w:kern w:val="0"/>
          <w:sz w:val="21"/>
          <w:szCs w:val="21"/>
        </w:rPr>
      </w:pPr>
    </w:p>
    <w:p w14:paraId="62CE1374" w14:textId="05AE2596"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Call to Intercession</w:t>
      </w:r>
    </w:p>
    <w:p w14:paraId="16CD3B69"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9 challenges us to be intercessors for our communities. The righteous in the chapter were marked because they were deeply troubled by the sins around them. This calls us to pray fervently for our world, standing in the gap for those who do not yet know God. "I urge, then, first of all, that petitions, prayers, intercession, and thanksgiving be made for all people" (1 Timothy 2:1) encourages us to be prayer warriors.</w:t>
      </w:r>
    </w:p>
    <w:p w14:paraId="0C67A559" w14:textId="77777777" w:rsidR="003A4520" w:rsidRDefault="003A4520" w:rsidP="003A4520">
      <w:pPr>
        <w:spacing w:line="247" w:lineRule="auto"/>
      </w:pPr>
      <w:r w:rsidRPr="00F6333B">
        <w:rPr>
          <w:rFonts w:eastAsia="Times New Roman"/>
          <w:kern w:val="0"/>
          <w:sz w:val="21"/>
          <w:szCs w:val="21"/>
        </w:rPr>
        <w:t>1. How can you actively intercede for your community in times of moral and spiritual crisis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intercession is crucial when witnessing injustice or wrongdoing around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ensure your intercessory prayers align with God's will and purpose?</w:t>
      </w:r>
    </w:p>
    <w:p w14:paraId="1DA82B4F" w14:textId="204B8630"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Sin</w:t>
      </w:r>
    </w:p>
    <w:p w14:paraId="5792249A"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chapter starkly illustrates the consequences of sin. The destruction that follows is a direct result of the people's rebellion against God. This serves as a reminder that sin has serious repercussions, and turning away from God leads to destruction. "For the wages of sin is death, but the gift of God is eternal life in Christ Jesus our Lord" (Romans 6:23) highlights the gravity of sin and the hope found in Christ.</w:t>
      </w:r>
    </w:p>
    <w:p w14:paraId="1C931CE9"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recognizing the consequences of sin in Ezekiel 9 influence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avoid the destructive outcomes of sin depicted in Ezekiel 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understanding sin's consequences is crucial for personal and community growth? </w:t>
      </w:r>
    </w:p>
    <w:p w14:paraId="30DD69B4"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DD13A62"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1E1D774C" w14:textId="77777777" w:rsidR="003A4520" w:rsidRDefault="003A4520" w:rsidP="003A4520">
      <w:pPr>
        <w:spacing w:line="247" w:lineRule="auto"/>
        <w:rPr>
          <w:rFonts w:eastAsia="Times New Roman"/>
          <w:b/>
          <w:bCs/>
          <w:kern w:val="0"/>
          <w:sz w:val="21"/>
          <w:szCs w:val="21"/>
        </w:rPr>
      </w:pPr>
    </w:p>
    <w:p w14:paraId="52C8DEE0" w14:textId="2EB98484"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Role of the Remnant</w:t>
      </w:r>
    </w:p>
    <w:p w14:paraId="7F1B151B"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9 highlights the concept of a faithful remnant. Despite widespread sin, there were still those who remained faithful to God. This encourages us to be part of the remnant, standing firm in our faith even when the world around us turns away. "So too, at the present time there is a remnant chosen by grace" (Romans 11:5) reminds us that God always preserves a faithful few.</w:t>
      </w:r>
    </w:p>
    <w:p w14:paraId="4D05B5ED"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identifying as a remnant influence your daily decisions and actions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preserves a remnant, and how does this apply to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remnant's role in Ezekiel 9 to strengthen your faith journey? </w:t>
      </w:r>
    </w:p>
    <w:p w14:paraId="6F212E85"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Urgency of Repentance</w:t>
      </w:r>
    </w:p>
    <w:p w14:paraId="670293F5"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chapter underscores the urgency of repentance. The people of Jerusalem had reached a point of no return, and judgment was imminent. This serves as a wake-up call to turn from sin and seek God's forgiveness before it's too late. "Repent, then, and turn to God, so that your sins may be wiped out" (Acts 3:19) urges us to embrace repentance as a path to restoration.</w:t>
      </w:r>
    </w:p>
    <w:p w14:paraId="68F310B8"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recognizing the urgency of repentance change your daily decisions and actions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immediate repentance is crucial in maintaining a strong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repentance is a priority in your spiritual life? </w:t>
      </w:r>
    </w:p>
    <w:p w14:paraId="3A28AEC3"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AEF9EFD"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157DBA9D" w14:textId="77777777" w:rsidR="003A4520" w:rsidRDefault="003A4520" w:rsidP="003A4520">
      <w:pPr>
        <w:spacing w:line="247" w:lineRule="auto"/>
        <w:rPr>
          <w:rFonts w:eastAsia="Times New Roman"/>
          <w:b/>
          <w:bCs/>
          <w:kern w:val="0"/>
          <w:sz w:val="21"/>
          <w:szCs w:val="21"/>
        </w:rPr>
      </w:pPr>
    </w:p>
    <w:p w14:paraId="4FD54034" w14:textId="15B32ACD"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Assurance of God's Justice</w:t>
      </w:r>
    </w:p>
    <w:p w14:paraId="430CF12B"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9 assures us of God's perfect justice. While the chapter depicts judgment, it also affirms that God is just and fair in His dealings. He sees the hearts of individuals and judges accordingly. "He will judge the world in righteousness and the peoples in His faithfulness" (Psalm 96:13) reassures us that God's justice is unwavering and true.</w:t>
      </w:r>
    </w:p>
    <w:p w14:paraId="628CD623"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trust in God's justice when witnessing injustice in the world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actions can you take to align with God's justice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God's justice is essential for maintaining hope in difficult times? </w:t>
      </w:r>
    </w:p>
    <w:p w14:paraId="4FFFDC8C"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Restoration</w:t>
      </w:r>
    </w:p>
    <w:p w14:paraId="25BCCCEA"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Finally, Ezekiel 9 points to the hope of restoration. While the chapter focuses on judgment, it is part of a larger narrative where God promises to restore His people. This gives us hope that no matter how dire the situation, God has a plan for redemption and renewal. "For I know the plans I have for you, declares the LORD, plans to prosper you and not to harm you, plans to give you hope and a future" (Jeremiah 29:11) reminds us of God's ultimate promise of restoration.</w:t>
      </w:r>
    </w:p>
    <w:p w14:paraId="570DEF9E" w14:textId="77777777" w:rsidR="003A4520" w:rsidRPr="001B37DC" w:rsidRDefault="003A4520" w:rsidP="003A4520">
      <w:pPr>
        <w:spacing w:line="247" w:lineRule="auto"/>
        <w:rPr>
          <w:rFonts w:eastAsia="Times New Roman"/>
          <w:kern w:val="0"/>
          <w:sz w:val="21"/>
          <w:szCs w:val="21"/>
        </w:rPr>
      </w:pPr>
      <w:r w:rsidRPr="00F6333B">
        <w:rPr>
          <w:rFonts w:eastAsia="Times New Roman"/>
          <w:kern w:val="0"/>
          <w:sz w:val="21"/>
          <w:szCs w:val="21"/>
        </w:rPr>
        <w:t>1. How can you find hope in God's promise of restoration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God's judgment and mercy in your personal spiritual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restoration is essential for personal growth and community healing?</w:t>
      </w:r>
      <w:r w:rsidRPr="001B37DC">
        <w:br w:type="page"/>
      </w:r>
    </w:p>
    <w:p w14:paraId="4CAE6C98" w14:textId="77777777" w:rsidR="003A4520" w:rsidRPr="003A4520" w:rsidRDefault="003A4520" w:rsidP="003A4520">
      <w:pPr>
        <w:spacing w:line="247" w:lineRule="auto"/>
        <w:jc w:val="center"/>
        <w:outlineLvl w:val="0"/>
        <w:rPr>
          <w:rFonts w:eastAsia="Times New Roman"/>
          <w:b/>
          <w:bCs/>
          <w:kern w:val="36"/>
          <w:sz w:val="32"/>
          <w:szCs w:val="32"/>
        </w:rPr>
      </w:pPr>
      <w:r w:rsidRPr="003A4520">
        <w:rPr>
          <w:rFonts w:eastAsia="Times New Roman"/>
          <w:b/>
          <w:bCs/>
          <w:kern w:val="36"/>
          <w:sz w:val="32"/>
          <w:szCs w:val="32"/>
        </w:rPr>
        <w:t>Ezekiel 10 Teaching Points and Bible Study Questions</w:t>
      </w:r>
    </w:p>
    <w:p w14:paraId="5A88E825" w14:textId="136CDF19"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Glory of God is Central</w:t>
      </w:r>
    </w:p>
    <w:p w14:paraId="513EC6FB"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In Ezekiel 10, we witness a vivid depiction of God's glory departing from the temple. This serves as a powerful reminder that the glory of God is central to our lives and worship. As it says in Ezekiel 10:4, "Then the glory of the LORD rose from above the cherubim and moved to the threshold of the temple." Our lives should reflect His glory, and we should strive to keep His presence at the center of all we do.</w:t>
      </w:r>
    </w:p>
    <w:p w14:paraId="70646877"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prioritize God's glory in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God's glory is essential for personal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reflect God's glory in your community? </w:t>
      </w:r>
    </w:p>
    <w:p w14:paraId="5708A2E7"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Sovereignty is Unquestionable</w:t>
      </w:r>
    </w:p>
    <w:p w14:paraId="015E538F"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10 illustrates God's absolute sovereignty over all creation. The vision of the cherubim and the wheels within wheels (Ezekiel 10:9-10) shows that God is in control of every detail. This should encourage us to trust in His perfect plan, even when we don't understand it fully. Remember, "The LORD has established His throne in heaven, and His kingdom rules over all" (Psalm 103:19).</w:t>
      </w:r>
    </w:p>
    <w:p w14:paraId="1AB84E0C"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recognizing God's sovereignty in Ezekiel 10 influence your response to life's uncertainties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control can bring peace during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daily to remind yourself of God's unquestionable authority in your life? </w:t>
      </w:r>
    </w:p>
    <w:p w14:paraId="62316B9D"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8209E28"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57C69758" w14:textId="77777777" w:rsidR="003A4520" w:rsidRDefault="003A4520" w:rsidP="003A4520">
      <w:pPr>
        <w:spacing w:line="247" w:lineRule="auto"/>
        <w:rPr>
          <w:rFonts w:eastAsia="Times New Roman"/>
          <w:b/>
          <w:bCs/>
          <w:kern w:val="0"/>
          <w:sz w:val="21"/>
          <w:szCs w:val="21"/>
        </w:rPr>
      </w:pPr>
    </w:p>
    <w:p w14:paraId="2B96E593" w14:textId="26604F15"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Importance of Obedience</w:t>
      </w:r>
    </w:p>
    <w:p w14:paraId="56F1F4C2"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departure of God's glory from the temple was a consequence of Israel's disobedience. This chapter reminds us of the importance of obedience to God's commands. As Jesus said, "If you love Me, you will keep My commandments" (John 14:15). Obedience is a reflection of our love and reverence for God.</w:t>
      </w:r>
    </w:p>
    <w:p w14:paraId="1B478916"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apply the importance of obedience in your daily decision-making processes?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is crucial in maintaining a strong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actions align with God's commands? </w:t>
      </w:r>
    </w:p>
    <w:p w14:paraId="2262E19E"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Presence is Not Limited to a Place</w:t>
      </w:r>
    </w:p>
    <w:p w14:paraId="46762EF5"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10 shows that God's presence is not confined to a physical location. The glory of God leaving the temple signifies that He is not bound by walls or structures. This is a comforting truth, as it means God is with us wherever we go. "Where can I go to escape Your Spirit? Where can I flee from Your presence?" (Psalm 139:7).</w:t>
      </w:r>
    </w:p>
    <w:p w14:paraId="3EF44E90"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experience God's presence in your daily life outside of traditional worship spaces?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presence is not confined to a specific location or building?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God's presence in unexpected places or situations? </w:t>
      </w:r>
    </w:p>
    <w:p w14:paraId="028F88AD"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6EC9EF7"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02FB068E" w14:textId="77777777" w:rsidR="003A4520" w:rsidRDefault="003A4520" w:rsidP="003A4520">
      <w:pPr>
        <w:spacing w:line="247" w:lineRule="auto"/>
        <w:rPr>
          <w:rFonts w:eastAsia="Times New Roman"/>
          <w:b/>
          <w:bCs/>
          <w:kern w:val="0"/>
          <w:sz w:val="21"/>
          <w:szCs w:val="21"/>
        </w:rPr>
      </w:pPr>
    </w:p>
    <w:p w14:paraId="3D76B0D2" w14:textId="5E9B32DC"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Reality of Divine Judgment</w:t>
      </w:r>
    </w:p>
    <w:p w14:paraId="0D6A3F36"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vision in Ezekiel 10 is a sobering reminder of the reality of divine judgment. God's holiness demands justice, and He will not tolerate sin indefinitely. This should motivate us to live righteously and share the message of salvation through Christ, who "bore our sins in His body on the tree" (1 Peter 2:24).</w:t>
      </w:r>
    </w:p>
    <w:p w14:paraId="6A52EB54" w14:textId="77777777" w:rsidR="003A4520" w:rsidRDefault="003A4520" w:rsidP="003A4520">
      <w:pPr>
        <w:spacing w:line="247" w:lineRule="auto"/>
      </w:pPr>
      <w:r w:rsidRPr="00F6333B">
        <w:rPr>
          <w:rFonts w:eastAsia="Times New Roman"/>
          <w:kern w:val="0"/>
          <w:sz w:val="21"/>
          <w:szCs w:val="21"/>
        </w:rPr>
        <w:t>1. How can understanding divine judgment in Ezekiel 10 influence your daily decision-making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character through His judgment in Ezekiel 10?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recognizing the reality of divine judgment motivate you to live a more intentional life?</w:t>
      </w:r>
    </w:p>
    <w:p w14:paraId="7FF9B40B" w14:textId="7A6AB29B"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Intercession</w:t>
      </w:r>
    </w:p>
    <w:p w14:paraId="297D1657"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as a prophet, stood in the gap for the people, highlighting the importance of intercession. We are called to pray for others, lifting them up before God. "I urge, then, first of all, that petitions, prayers, intercession, and thanksgiving be made for all people" (1 Timothy 2:1).</w:t>
      </w:r>
    </w:p>
    <w:p w14:paraId="3ECEC353"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incorporate intercession in your daily life to support your community's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intercession is crucial in seeking divine guidance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Ezekiel's intercession to enhance your own prayer practices? </w:t>
      </w:r>
    </w:p>
    <w:p w14:paraId="43691285"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396C1A2"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54D19CE8" w14:textId="77777777" w:rsidR="003A4520" w:rsidRDefault="003A4520" w:rsidP="003A4520">
      <w:pPr>
        <w:spacing w:line="247" w:lineRule="auto"/>
        <w:rPr>
          <w:rFonts w:eastAsia="Times New Roman"/>
          <w:b/>
          <w:bCs/>
          <w:kern w:val="0"/>
          <w:sz w:val="21"/>
          <w:szCs w:val="21"/>
        </w:rPr>
      </w:pPr>
    </w:p>
    <w:p w14:paraId="1D281814" w14:textId="098F2D82"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Vision of Hope</w:t>
      </w:r>
    </w:p>
    <w:p w14:paraId="26307156"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Even in the midst of judgment, Ezekiel's vision offers hope. The departure of God's glory was not permanent. It foreshadows the promise of restoration and the coming of Christ, who is "the hope of glory" (Colossians 1:27). We can hold onto this hope, knowing that God is faithful to His promises.</w:t>
      </w:r>
    </w:p>
    <w:p w14:paraId="2B78C151"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Ezekiel's vision inspire hope in challenging situations you face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God's presence in your life, as seen in Ezekiel 10?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God's glory departing the temple can still offer hope for future restoration? </w:t>
      </w:r>
    </w:p>
    <w:p w14:paraId="529D086E"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Repentance</w:t>
      </w:r>
    </w:p>
    <w:p w14:paraId="6D595327"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10 serves as a call to repentance. The Israelites' failure to turn from their ways led to the departure of God's glory. We are reminded to examine our hearts and turn back to God, for "if we confess our sins, He is faithful and just to forgive us our sins" (1 John 1:9).</w:t>
      </w:r>
    </w:p>
    <w:p w14:paraId="16D7EE4A"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Ezekiel 10 inspire you to recognize and respond to God's call for repentance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ensure your heart remains open to repentance?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acknowledging God's presence is crucial in the process of genuine repentance? </w:t>
      </w:r>
    </w:p>
    <w:p w14:paraId="4AAB0C42"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14B9A14"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32FFF489" w14:textId="77777777" w:rsidR="003A4520" w:rsidRDefault="003A4520" w:rsidP="003A4520">
      <w:pPr>
        <w:spacing w:line="247" w:lineRule="auto"/>
        <w:rPr>
          <w:rFonts w:eastAsia="Times New Roman"/>
          <w:b/>
          <w:bCs/>
          <w:kern w:val="0"/>
          <w:sz w:val="21"/>
          <w:szCs w:val="21"/>
        </w:rPr>
      </w:pPr>
    </w:p>
    <w:p w14:paraId="74DD4EBE" w14:textId="3C62BD2B"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Power of God's Word</w:t>
      </w:r>
    </w:p>
    <w:p w14:paraId="6922C243"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visions and messages given to Ezekiel demonstrate the power of God's Word. It is living and active, able to transform lives. As we read and meditate on Scripture, we are equipped to face life's challenges. "Your word is a lamp to my feet and a light to my path" (Psalm 119:105).</w:t>
      </w:r>
    </w:p>
    <w:p w14:paraId="75836C43"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apply the power of God's word in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word is essential for understanding His presence and actions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God's word influences your thoughts and actions consistently? </w:t>
      </w:r>
    </w:p>
    <w:p w14:paraId="4DDD4412"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Faithfulness</w:t>
      </w:r>
    </w:p>
    <w:p w14:paraId="3C893896"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Finally, Ezekiel 10 reassures us of God's faithfulness. Despite Israel's unfaithfulness, God remained true to His covenant. This encourages us to trust in His steadfast love and faithfulness, knowing that "He who promised is faithful" (Hebrews 10:23). Let us hold fast to this assurance as we walk in His ways.</w:t>
      </w:r>
    </w:p>
    <w:p w14:paraId="774CA85B" w14:textId="77777777" w:rsidR="003A4520" w:rsidRPr="001B37DC" w:rsidRDefault="003A4520" w:rsidP="003A4520">
      <w:pPr>
        <w:spacing w:line="247" w:lineRule="auto"/>
        <w:rPr>
          <w:rFonts w:eastAsia="Times New Roman"/>
          <w:kern w:val="0"/>
          <w:sz w:val="21"/>
          <w:szCs w:val="21"/>
        </w:rPr>
      </w:pPr>
      <w:r w:rsidRPr="00F6333B">
        <w:rPr>
          <w:rFonts w:eastAsia="Times New Roman"/>
          <w:kern w:val="0"/>
          <w:sz w:val="21"/>
          <w:szCs w:val="21"/>
        </w:rPr>
        <w:t>1. How can witnessing God's faithfulness in Ezekiel 10 inspire trust in your current life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character through His actions in Ezekiel 10?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understanding God's faithfulness in Ezekiel 10 encourage you to remain steadfast in your faith?</w:t>
      </w:r>
      <w:r w:rsidRPr="001B37DC">
        <w:br w:type="page"/>
      </w:r>
    </w:p>
    <w:p w14:paraId="52E3B167" w14:textId="77777777" w:rsidR="003A4520" w:rsidRPr="003A4520" w:rsidRDefault="003A4520" w:rsidP="003A4520">
      <w:pPr>
        <w:spacing w:line="247" w:lineRule="auto"/>
        <w:jc w:val="center"/>
        <w:outlineLvl w:val="0"/>
        <w:rPr>
          <w:rFonts w:eastAsia="Times New Roman"/>
          <w:b/>
          <w:bCs/>
          <w:kern w:val="36"/>
          <w:sz w:val="32"/>
          <w:szCs w:val="32"/>
        </w:rPr>
      </w:pPr>
      <w:r w:rsidRPr="003A4520">
        <w:rPr>
          <w:rFonts w:eastAsia="Times New Roman"/>
          <w:b/>
          <w:bCs/>
          <w:kern w:val="36"/>
          <w:sz w:val="32"/>
          <w:szCs w:val="32"/>
        </w:rPr>
        <w:t>Ezekiel 11 Teaching Points and Bible Study Questions</w:t>
      </w:r>
    </w:p>
    <w:p w14:paraId="0419B07C" w14:textId="20550469"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Sovereignty of God</w:t>
      </w:r>
    </w:p>
    <w:p w14:paraId="68944662"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11 reminds us that God is in control, even when circumstances seem dire. The chapter opens with a vision of the leaders of Israel plotting evil, yet God is not surprised. He declares, "I know what is going through your mind" (Ezekiel 11:5). This is a powerful reminder that nothing escapes God's notice, and His plans will ultimately prevail. Trust in His sovereignty, knowing that He works all things for the good of those who love Him.</w:t>
      </w:r>
    </w:p>
    <w:p w14:paraId="1B5D066E"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recognizing God's sovereignty in Ezekiel 11 influence your daily decision-making and trust in His plans?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control helps in dealing with life's uncertainties and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actions with God's sovereign will as </w:t>
      </w:r>
      <w:proofErr w:type="gramStart"/>
      <w:r w:rsidRPr="00F6333B">
        <w:rPr>
          <w:rFonts w:eastAsia="Times New Roman"/>
          <w:kern w:val="0"/>
          <w:sz w:val="21"/>
          <w:szCs w:val="21"/>
        </w:rPr>
        <w:t>seen</w:t>
      </w:r>
      <w:proofErr w:type="gramEnd"/>
      <w:r w:rsidRPr="00F6333B">
        <w:rPr>
          <w:rFonts w:eastAsia="Times New Roman"/>
          <w:kern w:val="0"/>
          <w:sz w:val="21"/>
          <w:szCs w:val="21"/>
        </w:rPr>
        <w:t xml:space="preserve"> in Ezekiel 11? </w:t>
      </w:r>
    </w:p>
    <w:p w14:paraId="5ACC61DB"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Sin</w:t>
      </w:r>
    </w:p>
    <w:p w14:paraId="6DD2FBBA"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leaders of Israel were leading the people astray, and God warned of the consequences. "You have multiplied your slain in this city and filled its streets with the dead" (Ezekiel 11:6). Sin has real, tangible consequences, and this chapter serves as a sobering reminder to turn away from wrongdoing and seek righteousness. Let this be a call to examine our own lives and align our actions with God's will.</w:t>
      </w:r>
    </w:p>
    <w:p w14:paraId="5210015C"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recognizing the consequences of sin in Ezekiel 11 influence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sin's consequences is crucial for personal and community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avoid the pitfalls of sin highlighted in Ezekiel 11? </w:t>
      </w:r>
    </w:p>
    <w:p w14:paraId="54B7821B"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2751105"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74BBA249" w14:textId="77777777" w:rsidR="003A4520" w:rsidRDefault="003A4520" w:rsidP="003A4520">
      <w:pPr>
        <w:spacing w:line="247" w:lineRule="auto"/>
        <w:rPr>
          <w:rFonts w:eastAsia="Times New Roman"/>
          <w:b/>
          <w:bCs/>
          <w:kern w:val="0"/>
          <w:sz w:val="21"/>
          <w:szCs w:val="21"/>
        </w:rPr>
      </w:pPr>
    </w:p>
    <w:p w14:paraId="4B110AC0" w14:textId="101AF1D1"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Promise of Restoration</w:t>
      </w:r>
    </w:p>
    <w:p w14:paraId="67D649E7"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Despite the judgment pronounced, God offers hope. He promises to gather His people from the nations and bring them back to their land. "I will give you the land of Israel" (Ezekiel 11:17). This promise of restoration is a testament to God's unfailing love and mercy. No matter how far we stray, God is always ready to welcome us back with open arms.</w:t>
      </w:r>
    </w:p>
    <w:p w14:paraId="22DE212D"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apply the promise of restoration in Ezekiel 11 to your personal life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see restored in your community, and how can you contribute to 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God emphasizes a new heart and spirit in the promise of restoration? </w:t>
      </w:r>
    </w:p>
    <w:p w14:paraId="3EAB714C"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New Heart and Spirit</w:t>
      </w:r>
    </w:p>
    <w:p w14:paraId="5226420E"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One of the most beautiful promises in Ezekiel 11 is the transformation God offers: "I will give them one heart and put a new spirit within them" (Ezekiel 11:19). This is a foreshadowing of the work of the Holy Spirit in our lives, transforming us from the inside out. Embrace this promise and allow God to renew your heart and spirit daily.</w:t>
      </w:r>
    </w:p>
    <w:p w14:paraId="20C0FDF0"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cultivate a new heart and spirit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 transformed heart is essential for personal growth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spirit with God's intentions? </w:t>
      </w:r>
    </w:p>
    <w:p w14:paraId="08593BB8"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77D73CB"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170BD3CA" w14:textId="77777777" w:rsidR="003A4520" w:rsidRDefault="003A4520" w:rsidP="003A4520">
      <w:pPr>
        <w:spacing w:line="247" w:lineRule="auto"/>
        <w:rPr>
          <w:rFonts w:eastAsia="Times New Roman"/>
          <w:b/>
          <w:bCs/>
          <w:kern w:val="0"/>
          <w:sz w:val="21"/>
          <w:szCs w:val="21"/>
        </w:rPr>
      </w:pPr>
    </w:p>
    <w:p w14:paraId="26DA946A" w14:textId="52D02AEE"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Importance of Obedience</w:t>
      </w:r>
    </w:p>
    <w:p w14:paraId="2A7C7123"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God desires obedience from His people. He says, "They will follow My statutes and keep My ordinances and practice them" (Ezekiel 11:20). Obedience is not about following rules for the sake of it, but about living in a way that honors God and reflects His character. Let obedience be a joyful response to His love and grace.</w:t>
      </w:r>
    </w:p>
    <w:p w14:paraId="7EF19CFA" w14:textId="77777777" w:rsidR="003A4520" w:rsidRDefault="003A4520" w:rsidP="003A4520">
      <w:pPr>
        <w:spacing w:line="247" w:lineRule="auto"/>
      </w:pPr>
      <w:r w:rsidRPr="00F6333B">
        <w:rPr>
          <w:rFonts w:eastAsia="Times New Roman"/>
          <w:kern w:val="0"/>
          <w:sz w:val="21"/>
          <w:szCs w:val="21"/>
        </w:rPr>
        <w:t>1. How can you apply Ezekiel 11's lessons on obedience in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God's guidance is crucial for personal growth and community well-being?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ensure your actions align with God's expectations as seen in Ezekiel 11?</w:t>
      </w:r>
    </w:p>
    <w:p w14:paraId="29E80FF3" w14:textId="5B73A79A"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Reality of God's Presence</w:t>
      </w:r>
    </w:p>
    <w:p w14:paraId="46B8AC2E"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11 highlights the departure of God's glory from the temple, a poignant reminder of the importance of His presence. "The glory of the LORD went up from within the city" (Ezekiel 11:23). Today, we have the incredible privilege of God's presence through the Holy Spirit. Cherish and cultivate this relationship, knowing that He is with you always.</w:t>
      </w:r>
    </w:p>
    <w:p w14:paraId="35B23575"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become more aware of God's presence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presence is crucial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invite God's presence into your community? </w:t>
      </w:r>
    </w:p>
    <w:p w14:paraId="69B011B7"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D66DA3E"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63C6FB43" w14:textId="77777777" w:rsidR="003A4520" w:rsidRDefault="003A4520" w:rsidP="003A4520">
      <w:pPr>
        <w:spacing w:line="247" w:lineRule="auto"/>
        <w:rPr>
          <w:rFonts w:eastAsia="Times New Roman"/>
          <w:b/>
          <w:bCs/>
          <w:kern w:val="0"/>
          <w:sz w:val="21"/>
          <w:szCs w:val="21"/>
        </w:rPr>
      </w:pPr>
    </w:p>
    <w:p w14:paraId="10B98DB1" w14:textId="0DCF4642"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Role of Prophets</w:t>
      </w:r>
    </w:p>
    <w:p w14:paraId="397D7E04"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Ezekiel's role as a prophet was to speak God's truth, even when it was difficult. This chapter underscores the importance of being faithful messengers of God's word. Whether through sharing the gospel or living out biblical principles, we are called to be His ambassadors in the world. Be bold and courageous in proclaiming His truth.</w:t>
      </w:r>
    </w:p>
    <w:p w14:paraId="1E583A91"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discern true prophetic messages in today's world like Ezekiel's role in his time?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prophets to communicate difficult truths, and how can we respond?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Ezekiel's courage to speak truth, and how can you apply it today? </w:t>
      </w:r>
    </w:p>
    <w:p w14:paraId="39CBA1B8"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Repentance</w:t>
      </w:r>
    </w:p>
    <w:p w14:paraId="5407EFE7"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God's message through Ezekiel was a call to repentance. "Repent and turn from all your offenses" (Ezekiel 11:18). Repentance is not just about feeling sorry for our sins, but about turning away from them and toward God. It's a daily practice that keeps our hearts aligned with His will.</w:t>
      </w:r>
    </w:p>
    <w:p w14:paraId="4F8B4583"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identify areas in your life that need repentance, as seen in Ezekiel 11?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ensure a genuine heart change, similar to Ezekiel's call for repentance?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repentance is crucial for personal growth and community restoration, according to Ezekiel 11? </w:t>
      </w:r>
    </w:p>
    <w:p w14:paraId="5C4237D2"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C0F0437"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00F19B84" w14:textId="77777777" w:rsidR="003A4520" w:rsidRDefault="003A4520" w:rsidP="003A4520">
      <w:pPr>
        <w:spacing w:line="247" w:lineRule="auto"/>
        <w:rPr>
          <w:rFonts w:eastAsia="Times New Roman"/>
          <w:b/>
          <w:bCs/>
          <w:kern w:val="0"/>
          <w:sz w:val="21"/>
          <w:szCs w:val="21"/>
        </w:rPr>
      </w:pPr>
    </w:p>
    <w:p w14:paraId="2CF68F34" w14:textId="1721A632"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Assurance of God's Faithfulness</w:t>
      </w:r>
    </w:p>
    <w:p w14:paraId="09E084DA"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Even in judgment, God remains faithful to His promises. He assures His people of their future restoration and blessing. "They will be My people, and I will be their God" (Ezekiel 11:20). This assurance is a cornerstone of our faith, reminding us that God is always true to His word.</w:t>
      </w:r>
    </w:p>
    <w:p w14:paraId="05555333"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trust in God's faithfulness when facing personal challenges or uncertainties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faithfulness is crucial for maintaining hope in difficult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promises in your daily life? </w:t>
      </w:r>
    </w:p>
    <w:p w14:paraId="35658140"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Redemption</w:t>
      </w:r>
    </w:p>
    <w:p w14:paraId="121C5729"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11 ultimately points to the hope of redemption through Jesus Christ. The promise of a new heart and spirit is fulfilled in Him, offering us eternal life and reconciliation with God. Embrace this hope and share it with others, knowing that through Christ, we have the ultimate victory over sin and death.</w:t>
      </w:r>
    </w:p>
    <w:p w14:paraId="64486A61" w14:textId="77777777" w:rsidR="003A4520" w:rsidRPr="001B37DC" w:rsidRDefault="003A4520" w:rsidP="003A4520">
      <w:pPr>
        <w:spacing w:line="247" w:lineRule="auto"/>
        <w:rPr>
          <w:rFonts w:eastAsia="Times New Roman"/>
          <w:kern w:val="0"/>
          <w:sz w:val="21"/>
          <w:szCs w:val="21"/>
        </w:rPr>
      </w:pPr>
      <w:r w:rsidRPr="00F6333B">
        <w:rPr>
          <w:rFonts w:eastAsia="Times New Roman"/>
          <w:kern w:val="0"/>
          <w:sz w:val="21"/>
          <w:szCs w:val="21"/>
        </w:rPr>
        <w:t>1. How can you find hope in God's promise of redemption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change in your heart to align with God's vision of redemption?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understanding God's promise of redemption inspire you to act differently in your community?</w:t>
      </w:r>
      <w:r w:rsidRPr="001B37DC">
        <w:br w:type="page"/>
      </w:r>
    </w:p>
    <w:p w14:paraId="4925E4B4" w14:textId="77777777" w:rsidR="003A4520" w:rsidRPr="003A4520" w:rsidRDefault="003A4520" w:rsidP="003A4520">
      <w:pPr>
        <w:spacing w:line="247" w:lineRule="auto"/>
        <w:jc w:val="center"/>
        <w:outlineLvl w:val="0"/>
        <w:rPr>
          <w:rFonts w:eastAsia="Times New Roman"/>
          <w:b/>
          <w:bCs/>
          <w:kern w:val="36"/>
          <w:sz w:val="32"/>
          <w:szCs w:val="32"/>
        </w:rPr>
      </w:pPr>
      <w:r w:rsidRPr="003A4520">
        <w:rPr>
          <w:rFonts w:eastAsia="Times New Roman"/>
          <w:b/>
          <w:bCs/>
          <w:kern w:val="36"/>
          <w:sz w:val="32"/>
          <w:szCs w:val="32"/>
        </w:rPr>
        <w:t>Ezekiel 12 Teaching Points and Bible Study Questions</w:t>
      </w:r>
    </w:p>
    <w:p w14:paraId="4DC3A295" w14:textId="4FE7D824"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Importance of Obedience</w:t>
      </w:r>
    </w:p>
    <w:p w14:paraId="65411C1F"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12 begins with God instructing Ezekiel to act out a symbolic prophecy. This teaches us the importance of obedience, even when the task seems unusual or challenging. As Ezekiel followed God's commands without hesitation, we are reminded of the words in 1 Samuel 15:22, "To obey is better than sacrifice." Obedience to God’s word is a cornerstone of faith, and it leads to blessings and understanding.</w:t>
      </w:r>
    </w:p>
    <w:p w14:paraId="0DE0C3FB"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apply Ezekiel's obedience in your daily decision-making processes?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is crucial in maintaining a strong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obedience in challenging situations? </w:t>
      </w:r>
    </w:p>
    <w:p w14:paraId="02CB2B2F"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Symbolic Actions</w:t>
      </w:r>
    </w:p>
    <w:p w14:paraId="474469FD"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God often uses symbolic actions to convey His messages, as seen in Ezekiel's dramatic portrayal of the exile. This reminds us that actions can speak louder than words. In our daily lives, let our actions reflect our faith, as James 2:26 says, "Faith without deeds is dead." Our lives should be a living testimony to the truth we hold dear.</w:t>
      </w:r>
    </w:p>
    <w:p w14:paraId="26A2E66E"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incorporate symbolic actions to communicate important messages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symbolic actions are powerful in conveying messages compared to words alone?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symbolic action could you use to express your faith to others effectively? </w:t>
      </w:r>
    </w:p>
    <w:p w14:paraId="35AD70B3"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8D2124E"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130B40B6" w14:textId="77777777" w:rsidR="003A4520" w:rsidRDefault="003A4520" w:rsidP="003A4520">
      <w:pPr>
        <w:spacing w:line="247" w:lineRule="auto"/>
        <w:rPr>
          <w:rFonts w:eastAsia="Times New Roman"/>
          <w:b/>
          <w:bCs/>
          <w:kern w:val="0"/>
          <w:sz w:val="21"/>
          <w:szCs w:val="21"/>
        </w:rPr>
      </w:pPr>
    </w:p>
    <w:p w14:paraId="526EDA6F" w14:textId="4E14E7BE"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Certainty of God's Word</w:t>
      </w:r>
    </w:p>
    <w:p w14:paraId="01BEB150"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12:25 states, "For I, the LORD, will speak whatever word I will speak, and it will be fulfilled without delay." This assures us of the certainty and reliability of God's promises. In a world full of uncertainty, we can find peace in knowing that God's word is unchanging and will come to pass.</w:t>
      </w:r>
    </w:p>
    <w:p w14:paraId="0BA50D80"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apply the certainty of God's word to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trust in God's promises despite current circumstances?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strengthen your faith in the reliability of God's word? </w:t>
      </w:r>
    </w:p>
    <w:p w14:paraId="5603AD42"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Ignoring Warnings</w:t>
      </w:r>
    </w:p>
    <w:p w14:paraId="661AB1EE"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chapter highlights the consequences faced by those who ignored God's warnings. This serves as a reminder that ignoring divine guidance can lead to dire outcomes. Proverbs 1:33 encourages us, "But whoever listens to me will dwell in safety, secure from the fear of evil." Heeding God's warnings is a path to safety and wisdom.</w:t>
      </w:r>
    </w:p>
    <w:p w14:paraId="2928D6C5"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apply the lessons from Ezekiel 12 to avoid ignoring warnings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dismiss warnings, and how can you change this mindset?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consequences have you faced from ignoring warnings, and how can Ezekiel 12 guide future decisions? </w:t>
      </w:r>
    </w:p>
    <w:p w14:paraId="605FBF04"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E02A177"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52814732" w14:textId="77777777" w:rsidR="003A4520" w:rsidRDefault="003A4520" w:rsidP="003A4520">
      <w:pPr>
        <w:spacing w:line="247" w:lineRule="auto"/>
        <w:rPr>
          <w:rFonts w:eastAsia="Times New Roman"/>
          <w:b/>
          <w:bCs/>
          <w:kern w:val="0"/>
          <w:sz w:val="21"/>
          <w:szCs w:val="21"/>
        </w:rPr>
      </w:pPr>
    </w:p>
    <w:p w14:paraId="1EC41F35" w14:textId="55F92806" w:rsidR="003A4520" w:rsidRPr="003A4520" w:rsidRDefault="003A4520" w:rsidP="003A4520">
      <w:pPr>
        <w:spacing w:line="247" w:lineRule="auto"/>
        <w:rPr>
          <w:rFonts w:eastAsia="Times New Roman"/>
          <w:b/>
          <w:bCs/>
          <w:kern w:val="0"/>
          <w:sz w:val="21"/>
          <w:szCs w:val="21"/>
        </w:rPr>
      </w:pPr>
      <w:r w:rsidRPr="00F6333B">
        <w:rPr>
          <w:rFonts w:eastAsia="Times New Roman"/>
          <w:b/>
          <w:bCs/>
          <w:kern w:val="0"/>
          <w:sz w:val="21"/>
          <w:szCs w:val="21"/>
        </w:rPr>
        <w:t>The Role of a Watchman</w:t>
      </w:r>
    </w:p>
    <w:p w14:paraId="64EDED59"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Ezekiel's role as a watchman is a call for us to be vigilant and proactive in our faith. We are called to be watchmen in our communities, sharing the truth and warning others of spiritual dangers. As Matthew 5:14 says, "You are the light of the world." Let us shine brightly and guide others to the truth.</w:t>
      </w:r>
    </w:p>
    <w:p w14:paraId="3210DCB9" w14:textId="77777777" w:rsidR="003A4520" w:rsidRDefault="003A4520" w:rsidP="003A4520">
      <w:pPr>
        <w:spacing w:line="247" w:lineRule="auto"/>
      </w:pPr>
      <w:r w:rsidRPr="00F6333B">
        <w:rPr>
          <w:rFonts w:eastAsia="Times New Roman"/>
          <w:kern w:val="0"/>
          <w:sz w:val="21"/>
          <w:szCs w:val="21"/>
        </w:rPr>
        <w:t>1. How can you apply the role of a watchman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being a watchman is crucial in modern spiritual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actions would you take if you sensed danger as a spiritual watchman?</w:t>
      </w:r>
    </w:p>
    <w:p w14:paraId="12DA9380" w14:textId="66CF19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Urgency of Repentance</w:t>
      </w:r>
    </w:p>
    <w:p w14:paraId="66595975"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12 emphasizes the urgency of repentance. The people were given a chance to turn back to God, but many did not heed the call. Today, we are reminded of 2 Peter 3:9, "The Lord is not slow in keeping His promise... but is patient with you, not wanting anyone to perish, but everyone to come to repentance." Let us seize the opportunity to turn back to God while there is still time.</w:t>
      </w:r>
    </w:p>
    <w:p w14:paraId="0CC9D40B"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recognizing the urgency of repentance change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delay repentance despite knowing its importance?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today to embrace the urgency of repentance in your life? </w:t>
      </w:r>
    </w:p>
    <w:p w14:paraId="61ABDF08"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EDC67CA"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11C9C0E6" w14:textId="77777777" w:rsidR="003A4520" w:rsidRDefault="003A4520" w:rsidP="003A4520">
      <w:pPr>
        <w:spacing w:line="247" w:lineRule="auto"/>
        <w:rPr>
          <w:rFonts w:eastAsia="Times New Roman"/>
          <w:b/>
          <w:bCs/>
          <w:kern w:val="0"/>
          <w:sz w:val="21"/>
          <w:szCs w:val="21"/>
        </w:rPr>
      </w:pPr>
    </w:p>
    <w:p w14:paraId="35D86B1C" w14:textId="6886ADE3"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Reality of Judgment</w:t>
      </w:r>
    </w:p>
    <w:p w14:paraId="4A91E517"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chapter underscores the reality of God's judgment. It is a sobering reminder that God is just and will hold us accountable. Romans 14:12 tells us, "So then, each of us will give an account of himself to God." Let this truth inspire us to live righteously and seek His grace daily.</w:t>
      </w:r>
    </w:p>
    <w:p w14:paraId="5A0E8DFA"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prepare for the reality of judgment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ignore warnings of impending judgment?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Ezekiel 12 to help others understand the seriousness of judgment? </w:t>
      </w:r>
    </w:p>
    <w:p w14:paraId="7B699BDD"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Restoration</w:t>
      </w:r>
    </w:p>
    <w:p w14:paraId="1D8D6AA5"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Despite the warnings, there is always hope for restoration. God's ultimate desire is to restore and redeem His people. Ezekiel's message, though stern, is rooted in love and the hope of reconciliation. As Jeremiah 29:11 assures us, "For I know the plans I have for you... plans to prosper you and not to harm you, plans to give you hope and a future."</w:t>
      </w:r>
    </w:p>
    <w:p w14:paraId="5540EB12"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find hope in God's promises during times of personal or communal hardship?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see restored in your life or community, and how can you contribute?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maintaining faith in restoration matter, even when circumstances seem bleak? </w:t>
      </w:r>
    </w:p>
    <w:p w14:paraId="25F1011F"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FEF069B"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3B5B62C9" w14:textId="77777777" w:rsidR="003A4520" w:rsidRDefault="003A4520" w:rsidP="003A4520">
      <w:pPr>
        <w:spacing w:line="247" w:lineRule="auto"/>
        <w:rPr>
          <w:rFonts w:eastAsia="Times New Roman"/>
          <w:b/>
          <w:bCs/>
          <w:kern w:val="0"/>
          <w:sz w:val="21"/>
          <w:szCs w:val="21"/>
        </w:rPr>
      </w:pPr>
    </w:p>
    <w:p w14:paraId="3686F50B" w14:textId="0FDD643E"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Call to Be Set Apart</w:t>
      </w:r>
    </w:p>
    <w:p w14:paraId="72738939"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Ezekiel's actions set him apart as a messenger of God. We, too, are called to be set apart, living lives that reflect our faith and values. Romans 12:2 encourages us, "Do not be conformed to this world, but be transformed by the renewing of your mind." Let us stand out as beacons of hope and truth.</w:t>
      </w:r>
    </w:p>
    <w:p w14:paraId="556454EE"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demonstrate being set apart in your daily life, as Ezekiel was called to do?</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the importance of being set apart in Ezekiel 12?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actions reflect a life set apart for God? </w:t>
      </w:r>
    </w:p>
    <w:p w14:paraId="051B06CE"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Presence</w:t>
      </w:r>
    </w:p>
    <w:p w14:paraId="78E0C63A"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Finally, Ezekiel 12 reminds us of God's constant presence. Even in exile, God was with His people, guiding and instructing them. Psalm 139:7-10 beautifully captures this truth, "Where can I go from Your Spirit? Where can I flee from Your presence?" No matter where we are, God is with us, offering guidance, comfort, and strength. Let this assurance fill us with peace and confidence as we navigate life's journey.</w:t>
      </w:r>
    </w:p>
    <w:p w14:paraId="6221A484" w14:textId="77777777" w:rsidR="003A4520" w:rsidRPr="001B37DC" w:rsidRDefault="003A4520" w:rsidP="003A4520">
      <w:pPr>
        <w:spacing w:line="247" w:lineRule="auto"/>
        <w:rPr>
          <w:rFonts w:eastAsia="Times New Roman"/>
          <w:kern w:val="0"/>
          <w:sz w:val="21"/>
          <w:szCs w:val="21"/>
        </w:rPr>
      </w:pPr>
      <w:r w:rsidRPr="00F6333B">
        <w:rPr>
          <w:rFonts w:eastAsia="Times New Roman"/>
          <w:kern w:val="0"/>
          <w:sz w:val="21"/>
          <w:szCs w:val="21"/>
        </w:rPr>
        <w:t>1. How can you recognize and rely on God's presence during times of uncertainty or change?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presence is crucial when facing life's challenges and transitions?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remain aware of God's presence in daily life?</w:t>
      </w:r>
      <w:r w:rsidRPr="001B37DC">
        <w:br w:type="page"/>
      </w:r>
    </w:p>
    <w:p w14:paraId="3FB14920" w14:textId="77777777" w:rsidR="003A4520" w:rsidRPr="003A4520" w:rsidRDefault="003A4520" w:rsidP="003A4520">
      <w:pPr>
        <w:spacing w:line="247" w:lineRule="auto"/>
        <w:jc w:val="center"/>
        <w:outlineLvl w:val="0"/>
        <w:rPr>
          <w:rFonts w:eastAsia="Times New Roman"/>
          <w:b/>
          <w:bCs/>
          <w:kern w:val="36"/>
          <w:sz w:val="32"/>
          <w:szCs w:val="32"/>
        </w:rPr>
      </w:pPr>
      <w:r w:rsidRPr="003A4520">
        <w:rPr>
          <w:rFonts w:eastAsia="Times New Roman"/>
          <w:b/>
          <w:bCs/>
          <w:kern w:val="36"/>
          <w:sz w:val="32"/>
          <w:szCs w:val="32"/>
        </w:rPr>
        <w:t>Ezekiel 13 Teaching Points and Bible Study Questions</w:t>
      </w:r>
    </w:p>
    <w:p w14:paraId="0F4F1D0E" w14:textId="3BE97EB4"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Beware of False Prophets</w:t>
      </w:r>
    </w:p>
    <w:p w14:paraId="691A600D"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13 warns us about the dangers of false prophets who lead people astray with their own imaginations. "Woe to the foolish prophets who follow their own spirit and have seen nothing" (Ezekiel 13:3). It's a reminder to stay grounded in the truth of Scripture and to test everything against the Word of God. In a world full of voices, discernment is key.</w:t>
      </w:r>
    </w:p>
    <w:p w14:paraId="33E3B4E1"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discern false prophets in today's world and protect your faith community from them?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are drawn to false prophets, and how can you address this tendency?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spiritual guidance aligns with biblical truth? </w:t>
      </w:r>
    </w:p>
    <w:p w14:paraId="419EF3A1"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Truth</w:t>
      </w:r>
    </w:p>
    <w:p w14:paraId="09F543CE"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chapter emphasizes the need for truth in our lives. False prophets were "prophesying out of their own imagination" (Ezekiel 13:2), which led to destruction. Truth is foundational, and as believers, we are called to speak and live by it. Let’s be diligent in seeking God’s truth and sharing it with others.</w:t>
      </w:r>
    </w:p>
    <w:p w14:paraId="2136E0EC"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ensure the truth is prioritized in your daily conversations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truth is essential for building trust within a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discern truth from falsehood in today's information age? </w:t>
      </w:r>
    </w:p>
    <w:p w14:paraId="4FCC0305"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6996A0B"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14733642" w14:textId="77777777" w:rsidR="003A4520" w:rsidRDefault="003A4520" w:rsidP="003A4520">
      <w:pPr>
        <w:spacing w:line="247" w:lineRule="auto"/>
        <w:rPr>
          <w:rFonts w:eastAsia="Times New Roman"/>
          <w:b/>
          <w:bCs/>
          <w:kern w:val="0"/>
          <w:sz w:val="21"/>
          <w:szCs w:val="21"/>
        </w:rPr>
      </w:pPr>
    </w:p>
    <w:p w14:paraId="515F8238" w14:textId="76862CD7"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Accountability Before God</w:t>
      </w:r>
    </w:p>
    <w:p w14:paraId="581378EE"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13 shows that God holds us accountable for our actions and words. The false prophets were held responsible for misleading the people. "Because you have disheartened the righteous with your lies" (Ezekiel 13:22), God’s justice is a reminder that our actions have consequences, and we must strive to live righteously.</w:t>
      </w:r>
    </w:p>
    <w:p w14:paraId="7E133373"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ensure your actions align with God's truth to maintain accountability before Him?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personal accountability to God is crucial in today's world?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avoid misleading others in your spiritual community? </w:t>
      </w:r>
    </w:p>
    <w:p w14:paraId="41A9BFAF"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God’s Word</w:t>
      </w:r>
    </w:p>
    <w:p w14:paraId="282B6E9F"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chapter highlights the power and authority of God’s Word over human words. "Therefore, this is what the Lord GOD says: I am against your magic bands" (Ezekiel 13:20). God’s Word is living and active, and it will always prevail. Let’s immerse ourselves in Scripture, allowing it to guide and transform us.</w:t>
      </w:r>
    </w:p>
    <w:p w14:paraId="253F9FA2"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discern true messages from God’s Word amidst false teachings in today’s world?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the importance of speaking truthfully in His name?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 are aligned with God’s Word daily? </w:t>
      </w:r>
    </w:p>
    <w:p w14:paraId="370192EE"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56FFBFD"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2F201AF6" w14:textId="77777777" w:rsidR="003A4520" w:rsidRDefault="003A4520" w:rsidP="003A4520">
      <w:pPr>
        <w:spacing w:line="247" w:lineRule="auto"/>
        <w:rPr>
          <w:rFonts w:eastAsia="Times New Roman"/>
          <w:b/>
          <w:bCs/>
          <w:kern w:val="0"/>
          <w:sz w:val="21"/>
          <w:szCs w:val="21"/>
        </w:rPr>
      </w:pPr>
    </w:p>
    <w:p w14:paraId="14DBC379" w14:textId="64230913"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Danger of Complacency</w:t>
      </w:r>
    </w:p>
    <w:p w14:paraId="4DE6C695"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13 warns against complacency, as the false prophets lulled the people into a false sense of security. "They say, ‘Peace,’ when there is no peace" (Ezekiel 13:10). We must remain vigilant and not be swayed by comforting lies. True peace comes from a right relationship with God.</w:t>
      </w:r>
    </w:p>
    <w:p w14:paraId="48294A30" w14:textId="77777777" w:rsidR="003A4520" w:rsidRDefault="003A4520" w:rsidP="003A4520">
      <w:pPr>
        <w:spacing w:line="247" w:lineRule="auto"/>
      </w:pPr>
      <w:r w:rsidRPr="00F6333B">
        <w:rPr>
          <w:rFonts w:eastAsia="Times New Roman"/>
          <w:kern w:val="0"/>
          <w:sz w:val="21"/>
          <w:szCs w:val="21"/>
        </w:rPr>
        <w:t>1. How can you identify and address complacency in your spiritual life based on Ezekiel 13's warnings?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complacency is dangerous in maintaining a strong faith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avoid being misled by false assurances, as warned in Ezekiel 13?</w:t>
      </w:r>
    </w:p>
    <w:p w14:paraId="750F3EDD" w14:textId="630EC1AF"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Building on a Solid Foundation</w:t>
      </w:r>
    </w:p>
    <w:p w14:paraId="64EBA888"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chapter uses the metaphor of a flimsy wall to illustrate the consequences of building on a weak foundation. "When the wall collapses, will it not be said to you, ‘Where is the whitewash you applied?’" (Ezekiel 13:12). Our lives must be built on the solid rock of Christ, ensuring stability and strength.</w:t>
      </w:r>
    </w:p>
    <w:p w14:paraId="3FAD5A2C"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ensure your beliefs are built on a solid foundation rather than false teachings?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discern truth from deception in your spiritual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strengthen your spiritual foundation against misleading influences? </w:t>
      </w:r>
    </w:p>
    <w:p w14:paraId="469E1C7D"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6D3C20B"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356F67EF" w14:textId="77777777" w:rsidR="003A4520" w:rsidRDefault="003A4520" w:rsidP="003A4520">
      <w:pPr>
        <w:spacing w:line="247" w:lineRule="auto"/>
        <w:rPr>
          <w:rFonts w:eastAsia="Times New Roman"/>
          <w:b/>
          <w:bCs/>
          <w:kern w:val="0"/>
          <w:sz w:val="21"/>
          <w:szCs w:val="21"/>
        </w:rPr>
      </w:pPr>
    </w:p>
    <w:p w14:paraId="786931FB" w14:textId="74C7F0D7"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God’s Sovereignty</w:t>
      </w:r>
    </w:p>
    <w:p w14:paraId="76AF6EE1"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 xml:space="preserve">Ezekiel 13 reminds us of God’s sovereignty over all things. Despite the false prophets’ claims, God’s plans and purposes will stand. "I will tear down the wall you have whitewashed" (Ezekiel 13:14). Trust in God’s ultimate control and </w:t>
      </w:r>
      <w:proofErr w:type="gramStart"/>
      <w:r w:rsidRPr="00F6333B">
        <w:rPr>
          <w:rFonts w:eastAsia="Times New Roman"/>
          <w:kern w:val="0"/>
          <w:sz w:val="21"/>
          <w:szCs w:val="21"/>
        </w:rPr>
        <w:t>His</w:t>
      </w:r>
      <w:proofErr w:type="gramEnd"/>
      <w:r w:rsidRPr="00F6333B">
        <w:rPr>
          <w:rFonts w:eastAsia="Times New Roman"/>
          <w:kern w:val="0"/>
          <w:sz w:val="21"/>
          <w:szCs w:val="21"/>
        </w:rPr>
        <w:t xml:space="preserve"> perfect will for our lives.</w:t>
      </w:r>
    </w:p>
    <w:p w14:paraId="433DA1F4"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recognizing God's sovereignty in Ezekiel 13 influence your response to false teachings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control helps in dealing with life's uncertainties?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actions with God's sovereign will as </w:t>
      </w:r>
      <w:proofErr w:type="gramStart"/>
      <w:r w:rsidRPr="00F6333B">
        <w:rPr>
          <w:rFonts w:eastAsia="Times New Roman"/>
          <w:kern w:val="0"/>
          <w:sz w:val="21"/>
          <w:szCs w:val="21"/>
        </w:rPr>
        <w:t>seen</w:t>
      </w:r>
      <w:proofErr w:type="gramEnd"/>
      <w:r w:rsidRPr="00F6333B">
        <w:rPr>
          <w:rFonts w:eastAsia="Times New Roman"/>
          <w:kern w:val="0"/>
          <w:sz w:val="21"/>
          <w:szCs w:val="21"/>
        </w:rPr>
        <w:t xml:space="preserve"> in Ezekiel 13? </w:t>
      </w:r>
    </w:p>
    <w:p w14:paraId="2E7ADCFE"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Repentance</w:t>
      </w:r>
    </w:p>
    <w:p w14:paraId="3A7CBD76"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chapter serves as a call to repentance for those who have strayed. God desires that we turn from our ways and seek Him wholeheartedly. "You will know that I am the LORD" (Ezekiel 13:23). Repentance is a gift that leads to restoration and renewed relationship with God.</w:t>
      </w:r>
    </w:p>
    <w:p w14:paraId="5E7D32C1"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identify and turn away from false teachings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crucial for spiritual growth and community integrity?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encourage others towards genuine repentance and truth? </w:t>
      </w:r>
    </w:p>
    <w:p w14:paraId="40E67431"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214ABC2"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36E42D00" w14:textId="77777777" w:rsidR="003A4520" w:rsidRDefault="003A4520" w:rsidP="003A4520">
      <w:pPr>
        <w:spacing w:line="247" w:lineRule="auto"/>
        <w:rPr>
          <w:rFonts w:eastAsia="Times New Roman"/>
          <w:b/>
          <w:bCs/>
          <w:kern w:val="0"/>
          <w:sz w:val="21"/>
          <w:szCs w:val="21"/>
        </w:rPr>
      </w:pPr>
    </w:p>
    <w:p w14:paraId="0410FC9F" w14:textId="3E0DEA59"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Role of a True Prophet</w:t>
      </w:r>
    </w:p>
    <w:p w14:paraId="1AB7FF76"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13 contrasts false prophets with the role of a true prophet, who speaks God’s truth regardless of popularity. As believers, we are called to be truth-bearers, sharing the gospel with boldness and love. Let’s be faithful in our witness, pointing others to Christ.</w:t>
      </w:r>
    </w:p>
    <w:p w14:paraId="1FCFFEFA"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discern true prophets from false ones in your daily life and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ensure your messages align with God's truth?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is it important to challenge false teachings, and how can you do so effectively? </w:t>
      </w:r>
    </w:p>
    <w:p w14:paraId="09757DA3"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Hope in God’s Promises</w:t>
      </w:r>
    </w:p>
    <w:p w14:paraId="7B618E42"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Despite the warnings, Ezekiel 13 ultimately points to the hope found in God’s promises. God’s faithfulness endures, and His promises are sure. "Then you will know that I am the LORD" (Ezekiel 13:23). Let’s hold fast to the hope we have in Christ, trusting in His unfailing love and grace.</w:t>
      </w:r>
    </w:p>
    <w:p w14:paraId="689B7515" w14:textId="77777777" w:rsidR="003A4520" w:rsidRPr="001B37DC" w:rsidRDefault="003A4520" w:rsidP="003A4520">
      <w:pPr>
        <w:spacing w:line="247" w:lineRule="auto"/>
        <w:rPr>
          <w:rFonts w:eastAsia="Times New Roman"/>
          <w:kern w:val="0"/>
          <w:sz w:val="21"/>
          <w:szCs w:val="21"/>
        </w:rPr>
      </w:pPr>
      <w:r w:rsidRPr="00F6333B">
        <w:rPr>
          <w:rFonts w:eastAsia="Times New Roman"/>
          <w:kern w:val="0"/>
          <w:sz w:val="21"/>
          <w:szCs w:val="21"/>
        </w:rPr>
        <w:t>1. How can you discern true hope in God's promises amidst false teachings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change in your life by trusting God's promises more deeply?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relying on God's promises provide a stronger foundation than worldly assurances?</w:t>
      </w:r>
      <w:r w:rsidRPr="001B37DC">
        <w:br w:type="page"/>
      </w:r>
    </w:p>
    <w:p w14:paraId="2EE79141" w14:textId="77777777" w:rsidR="003A4520" w:rsidRPr="003A4520" w:rsidRDefault="003A4520" w:rsidP="003A4520">
      <w:pPr>
        <w:spacing w:line="247" w:lineRule="auto"/>
        <w:jc w:val="center"/>
        <w:outlineLvl w:val="0"/>
        <w:rPr>
          <w:rFonts w:eastAsia="Times New Roman"/>
          <w:b/>
          <w:bCs/>
          <w:kern w:val="36"/>
          <w:sz w:val="32"/>
          <w:szCs w:val="32"/>
        </w:rPr>
      </w:pPr>
      <w:r w:rsidRPr="003A4520">
        <w:rPr>
          <w:rFonts w:eastAsia="Times New Roman"/>
          <w:b/>
          <w:bCs/>
          <w:kern w:val="36"/>
          <w:sz w:val="32"/>
          <w:szCs w:val="32"/>
        </w:rPr>
        <w:t>Ezekiel 14 Teaching Points and Bible Study Questions</w:t>
      </w:r>
    </w:p>
    <w:p w14:paraId="04BC304D" w14:textId="6A9F3C94"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Danger of Idolatry</w:t>
      </w:r>
    </w:p>
    <w:p w14:paraId="4295AA9A"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14 opens with a stern warning against idolatry, reminding us that placing anything above God in our hearts leads us astray. "These men have set up idols in their hearts and put wicked stumbling blocks before their faces" (Ezekiel 14:3). This serves as a powerful reminder to examine our lives and ensure that nothing takes precedence over our relationship with God.</w:t>
      </w:r>
    </w:p>
    <w:p w14:paraId="02BEAB5E"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identify and remove modern idols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idolatry can distance us from genuine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prioritize God over personal idols? </w:t>
      </w:r>
    </w:p>
    <w:p w14:paraId="67C0EB52"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Repentance</w:t>
      </w:r>
    </w:p>
    <w:p w14:paraId="6F108F24"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God's call to repentance is clear and urgent. "</w:t>
      </w:r>
      <w:proofErr w:type="gramStart"/>
      <w:r w:rsidRPr="00F6333B">
        <w:rPr>
          <w:rFonts w:eastAsia="Times New Roman"/>
          <w:kern w:val="0"/>
          <w:sz w:val="21"/>
          <w:szCs w:val="21"/>
        </w:rPr>
        <w:t>Therefore</w:t>
      </w:r>
      <w:proofErr w:type="gramEnd"/>
      <w:r w:rsidRPr="00F6333B">
        <w:rPr>
          <w:rFonts w:eastAsia="Times New Roman"/>
          <w:kern w:val="0"/>
          <w:sz w:val="21"/>
          <w:szCs w:val="21"/>
        </w:rPr>
        <w:t xml:space="preserve"> tell them that this is what the Lord GOD says: ‘Repent and turn away from your idols; turn your faces away from all your abominations’" (Ezekiel 14:6). Repentance is not just a one-time act but a continual turning back to God, aligning our lives with His will.</w:t>
      </w:r>
    </w:p>
    <w:p w14:paraId="69504D90"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identify and remove idols in your life to align with God's call to repentance?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crucial for restoring your relationship with God and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daily to ensure your heart remains open to repentance? </w:t>
      </w:r>
    </w:p>
    <w:p w14:paraId="3686F878"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5D18F12"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303C5344" w14:textId="77777777" w:rsidR="003A4520" w:rsidRDefault="003A4520" w:rsidP="003A4520">
      <w:pPr>
        <w:spacing w:line="247" w:lineRule="auto"/>
        <w:rPr>
          <w:rFonts w:eastAsia="Times New Roman"/>
          <w:b/>
          <w:bCs/>
          <w:kern w:val="0"/>
          <w:sz w:val="21"/>
          <w:szCs w:val="21"/>
        </w:rPr>
      </w:pPr>
    </w:p>
    <w:p w14:paraId="48BC8652" w14:textId="536A4DED"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Personal Responsibility</w:t>
      </w:r>
    </w:p>
    <w:p w14:paraId="0379DF0B"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 xml:space="preserve">Ezekiel 14 emphasizes personal responsibility in our spiritual journey. Each individual is accountable for their own actions and relationship with God. "For </w:t>
      </w:r>
      <w:proofErr w:type="spellStart"/>
      <w:r w:rsidRPr="00F6333B">
        <w:rPr>
          <w:rFonts w:eastAsia="Times New Roman"/>
          <w:kern w:val="0"/>
          <w:sz w:val="21"/>
          <w:szCs w:val="21"/>
        </w:rPr>
        <w:t>everyone</w:t>
      </w:r>
      <w:proofErr w:type="spellEnd"/>
      <w:r w:rsidRPr="00F6333B">
        <w:rPr>
          <w:rFonts w:eastAsia="Times New Roman"/>
          <w:kern w:val="0"/>
          <w:sz w:val="21"/>
          <w:szCs w:val="21"/>
        </w:rPr>
        <w:t xml:space="preserve"> of the house of Israel or of the strangers who dwell in Israel, who separates himself from Me and sets up idols in his heart... I the LORD will answer him Myself" (Ezekiel 14:7). This underscores the importance of personal devotion and integrity.</w:t>
      </w:r>
    </w:p>
    <w:p w14:paraId="756E6802"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take personal responsibility for your actions in your spiritual journey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personal accountability is crucial in maintaining a strong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decisions align with your faith and values? </w:t>
      </w:r>
    </w:p>
    <w:p w14:paraId="27990BB7"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the Prophet</w:t>
      </w:r>
    </w:p>
    <w:p w14:paraId="3563300A"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Prophets play a crucial role in guiding and warning God's people. Ezekiel is tasked with delivering God's message, highlighting the importance of listening to those who speak truth from Scripture. "If the prophet is enticed to speak a message, it is I, the LORD, who have enticed that prophet" (Ezekiel 14:9). This reminds us to discern and heed godly counsel.</w:t>
      </w:r>
    </w:p>
    <w:p w14:paraId="3936D131"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discern true prophetic guidance in your life today, similar to Ezekiel's role?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prophets to communicate difficult truths, and how can you respond?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Ezekiel about addressing idolatry in your own community? </w:t>
      </w:r>
    </w:p>
    <w:p w14:paraId="32F9BAAC"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9C89F8E"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4411BE1D" w14:textId="77777777" w:rsidR="003A4520" w:rsidRDefault="003A4520" w:rsidP="003A4520">
      <w:pPr>
        <w:spacing w:line="247" w:lineRule="auto"/>
        <w:rPr>
          <w:rFonts w:eastAsia="Times New Roman"/>
          <w:b/>
          <w:bCs/>
          <w:kern w:val="0"/>
          <w:sz w:val="21"/>
          <w:szCs w:val="21"/>
        </w:rPr>
      </w:pPr>
    </w:p>
    <w:p w14:paraId="07040B50" w14:textId="009DE2C8"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Consequences of Sin</w:t>
      </w:r>
    </w:p>
    <w:p w14:paraId="4132AC9E"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14 does not shy away from the reality of sin's consequences. God warns of judgment for those who persist in idolatry and rebellion. "I will set My face against that man and make him a sign and a proverb" (Ezekiel 14:8). This serves as a sobering reminder of the seriousness of sin and the need for repentance.</w:t>
      </w:r>
    </w:p>
    <w:p w14:paraId="01ACE31F" w14:textId="77777777" w:rsidR="003A4520" w:rsidRDefault="003A4520" w:rsidP="003A4520">
      <w:pPr>
        <w:spacing w:line="247" w:lineRule="auto"/>
      </w:pPr>
      <w:r w:rsidRPr="00F6333B">
        <w:rPr>
          <w:rFonts w:eastAsia="Times New Roman"/>
          <w:kern w:val="0"/>
          <w:sz w:val="21"/>
          <w:szCs w:val="21"/>
        </w:rPr>
        <w:t>1. How can recognizing the consequences of sin in Ezekiel 14 influence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personal responsibility for sin in Ezekiel 14?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avoid the pitfalls of idolatry mentioned in Ezekiel 14?</w:t>
      </w:r>
    </w:p>
    <w:p w14:paraId="4F75207D" w14:textId="1428F0DC"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Intercession</w:t>
      </w:r>
    </w:p>
    <w:p w14:paraId="5B6C4163"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chapter highlights the power of intercession, as even the presence of righteous individuals like Noah, Daniel, and Job could not save the land from judgment. "Even if these three men were in it, they could save only themselves by their righteousness" (Ezekiel 14:14). This encourages us to pray fervently for others, knowing that our prayers can make a difference.</w:t>
      </w:r>
    </w:p>
    <w:p w14:paraId="631554F8"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incorporate intercession into your daily prayer life for your community's well-being?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intercession is crucial when others face spiritual or moral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Ezekiel about the impact of persistent intercessory prayer? </w:t>
      </w:r>
    </w:p>
    <w:p w14:paraId="51F5B8B3"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8A29646"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05D2D35E" w14:textId="77777777" w:rsidR="003A4520" w:rsidRDefault="003A4520" w:rsidP="003A4520">
      <w:pPr>
        <w:spacing w:line="247" w:lineRule="auto"/>
        <w:rPr>
          <w:rFonts w:eastAsia="Times New Roman"/>
          <w:b/>
          <w:bCs/>
          <w:kern w:val="0"/>
          <w:sz w:val="21"/>
          <w:szCs w:val="21"/>
        </w:rPr>
      </w:pPr>
    </w:p>
    <w:p w14:paraId="44699E69" w14:textId="406BE23B"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Sovereignty of God</w:t>
      </w:r>
    </w:p>
    <w:p w14:paraId="22EF06B3"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14 underscores God's sovereignty over all creation. His judgments are just and His plans are perfect. "I will stretch out My hand against it and cut off its supply of bread" (Ezekiel 14:13). Trusting in God's sovereignty brings peace, knowing that He is in control of every situation.</w:t>
      </w:r>
    </w:p>
    <w:p w14:paraId="46E0D1BA"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recognizing God's sovereignty in Ezekiel 14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control helps in dealing with life's uncertainties?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Ezekiel 14 about trusting God's plans over your own desires? </w:t>
      </w:r>
    </w:p>
    <w:p w14:paraId="39DA9819"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Holiness</w:t>
      </w:r>
    </w:p>
    <w:p w14:paraId="1209D485"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God calls His people to holiness, setting them apart from the world. "They will bear their punishment—the punishment of the inquirer will be the same as that of the prophet" (Ezekiel 14:10). This challenges us to live lives that reflect God's holiness, striving to be set apart for His purposes.</w:t>
      </w:r>
    </w:p>
    <w:p w14:paraId="1E2AB933"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prioritize holiness in daily decisions amidst societal pressures and distractions?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holiness as crucial for a relationship with Him?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remove idols that hinder your pursuit of holiness? </w:t>
      </w:r>
    </w:p>
    <w:p w14:paraId="15578108"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8D048B3"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52B0D2C3" w14:textId="77777777" w:rsidR="003A4520" w:rsidRDefault="003A4520" w:rsidP="003A4520">
      <w:pPr>
        <w:spacing w:line="247" w:lineRule="auto"/>
        <w:rPr>
          <w:rFonts w:eastAsia="Times New Roman"/>
          <w:b/>
          <w:bCs/>
          <w:kern w:val="0"/>
          <w:sz w:val="21"/>
          <w:szCs w:val="21"/>
        </w:rPr>
      </w:pPr>
    </w:p>
    <w:p w14:paraId="680FACEC" w14:textId="0981C6B5"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Assurance of God's Faithfulness</w:t>
      </w:r>
    </w:p>
    <w:p w14:paraId="3C69B9F1"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Despite the warnings and judgments, God's faithfulness remains steadfast. He promises restoration and hope for those who turn back to Him. "Yet behold, some survivors will be left in it—sons and daughters who will be brought out" (Ezekiel 14:22). This assurance encourages us to trust in God's promises, knowing He is faithful to His word.</w:t>
      </w:r>
    </w:p>
    <w:p w14:paraId="3F0F3515"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trust in God's faithfulness when facing personal challenges or doubts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faithfulness remains constant despite human unfaithfulness, and how does this impact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daily to remind yourself of God's unwavering faithfulness in your spiritual journey? </w:t>
      </w:r>
    </w:p>
    <w:p w14:paraId="45743B00"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Ultimate Hope in Christ</w:t>
      </w:r>
    </w:p>
    <w:p w14:paraId="170836B6"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While Ezekiel 14 deals with judgment, it ultimately points us to the hope found in Christ. Through His death and resurrection, Jesus offers salvation and restoration to all who believe. As we reflect on these lessons, let us be reminded of the ultimate hope we have in Christ, who is "the way and the truth and the life" (John 14:6).</w:t>
      </w:r>
    </w:p>
    <w:p w14:paraId="31279113" w14:textId="77777777" w:rsidR="003A4520" w:rsidRPr="001B37DC" w:rsidRDefault="003A4520" w:rsidP="003A4520">
      <w:pPr>
        <w:spacing w:line="247" w:lineRule="auto"/>
        <w:rPr>
          <w:rFonts w:eastAsia="Times New Roman"/>
          <w:kern w:val="0"/>
          <w:sz w:val="21"/>
          <w:szCs w:val="21"/>
        </w:rPr>
      </w:pPr>
      <w:r w:rsidRPr="00F6333B">
        <w:rPr>
          <w:rFonts w:eastAsia="Times New Roman"/>
          <w:kern w:val="0"/>
          <w:sz w:val="21"/>
          <w:szCs w:val="21"/>
        </w:rPr>
        <w:t>1. How can Ezekiel 14 inspire you to place your ultimate hope in Christ amidst life's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relying on Christ offers a more secure hope than worldly solutions?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strengthen your hope in Christ as seen in Ezekiel 14?</w:t>
      </w:r>
      <w:r w:rsidRPr="001B37DC">
        <w:br w:type="page"/>
      </w:r>
    </w:p>
    <w:p w14:paraId="55F55F24" w14:textId="77777777" w:rsidR="003A4520" w:rsidRPr="003A4520" w:rsidRDefault="003A4520" w:rsidP="003A4520">
      <w:pPr>
        <w:spacing w:line="247" w:lineRule="auto"/>
        <w:jc w:val="center"/>
        <w:outlineLvl w:val="0"/>
        <w:rPr>
          <w:rFonts w:eastAsia="Times New Roman"/>
          <w:b/>
          <w:bCs/>
          <w:kern w:val="36"/>
          <w:sz w:val="32"/>
          <w:szCs w:val="32"/>
        </w:rPr>
      </w:pPr>
      <w:r w:rsidRPr="003A4520">
        <w:rPr>
          <w:rFonts w:eastAsia="Times New Roman"/>
          <w:b/>
          <w:bCs/>
          <w:kern w:val="36"/>
          <w:sz w:val="32"/>
          <w:szCs w:val="32"/>
        </w:rPr>
        <w:t>Ezekiel 15 Teaching Points and Bible Study Questions</w:t>
      </w:r>
    </w:p>
    <w:p w14:paraId="414FCEBB" w14:textId="649267D7"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Vine's Purpose</w:t>
      </w:r>
    </w:p>
    <w:p w14:paraId="2DBAAFEE"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In Ezekiel 15, we see a vivid metaphor where Israel is compared to a vine. The vine's primary purpose is to bear fruit. Without fruit, it is deemed useless, much like a piece of wood that cannot be used for anything constructive. This reminds us of our own purpose: to bear spiritual fruit. As Jesus said in John 15:5, "I am the vine; you are the branches. The one who remains in Me, and I in him, will bear much fruit." Our lives should reflect the love, joy, peace, and other fruits of the Spirit, fulfilling our God-given purpose.</w:t>
      </w:r>
    </w:p>
    <w:p w14:paraId="6DFC08B0"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identify and fulfill your unique purpose, like a vine meant to bear fruit?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recognize when something or someone is no longer useful?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life remains fruitful and purposeful in your community? </w:t>
      </w:r>
    </w:p>
    <w:p w14:paraId="78E62FDC"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Unfruitfulness</w:t>
      </w:r>
    </w:p>
    <w:p w14:paraId="31C708BA"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15:4 states, "And after it is thrown on the fire as fuel and the fire burns both ends and chars the middle, is it then useful for anything?" This stark imagery serves as a warning about the consequences of unfruitfulness. Just as the vine is consumed by fire, so too can our lives face spiritual decay if we do not live in accordance with God's will. It's a call to examine our lives and ensure we are living fruitfully in Christ.</w:t>
      </w:r>
    </w:p>
    <w:p w14:paraId="3BA6A083"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identify and address areas of unfruitfulness in your personal or spiritual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unfruitfulness leads to negative consequences in relationships or community involvement?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talents and resources are used productively? </w:t>
      </w:r>
    </w:p>
    <w:p w14:paraId="15F96934"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77954BC"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5AE54C40" w14:textId="77777777" w:rsidR="003A4520" w:rsidRDefault="003A4520" w:rsidP="003A4520">
      <w:pPr>
        <w:spacing w:line="247" w:lineRule="auto"/>
        <w:rPr>
          <w:rFonts w:eastAsia="Times New Roman"/>
          <w:b/>
          <w:bCs/>
          <w:kern w:val="0"/>
          <w:sz w:val="21"/>
          <w:szCs w:val="21"/>
        </w:rPr>
      </w:pPr>
    </w:p>
    <w:p w14:paraId="02688C5F" w14:textId="44B47B26"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Importance of Abiding in God</w:t>
      </w:r>
    </w:p>
    <w:p w14:paraId="7FDDD6A0"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vine's strength and ability to bear fruit come from its connection to the source. Similarly, our spiritual vitality depends on our connection to God. Ezekiel 15 reminds us that without abiding in Him, we are like a vine without a purpose. As John 15:4 encourages, "Remain in Me, and I will remain in you. Just as no branch can bear fruit by itself unless it remains in the vine, neither can you bear fruit unless you remain in Me."</w:t>
      </w:r>
    </w:p>
    <w:p w14:paraId="7C7FA837"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ensure your daily life reflects abiding in God like a fruitful vine?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abiding in God is crucial for spiritual growth and resilience?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connection with God daily? </w:t>
      </w:r>
    </w:p>
    <w:p w14:paraId="48655312"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Sovereignty in Judgment</w:t>
      </w:r>
    </w:p>
    <w:p w14:paraId="7230B493"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 xml:space="preserve">Ezekiel 15 illustrates God's sovereignty and </w:t>
      </w:r>
      <w:proofErr w:type="gramStart"/>
      <w:r w:rsidRPr="00F6333B">
        <w:rPr>
          <w:rFonts w:eastAsia="Times New Roman"/>
          <w:kern w:val="0"/>
          <w:sz w:val="21"/>
          <w:szCs w:val="21"/>
        </w:rPr>
        <w:t>His</w:t>
      </w:r>
      <w:proofErr w:type="gramEnd"/>
      <w:r w:rsidRPr="00F6333B">
        <w:rPr>
          <w:rFonts w:eastAsia="Times New Roman"/>
          <w:kern w:val="0"/>
          <w:sz w:val="21"/>
          <w:szCs w:val="21"/>
        </w:rPr>
        <w:t xml:space="preserve"> righteous judgment. The chapter serves as a reminder that God is just and His judgments are fair. He knows the hearts of His people and acts accordingly. This should encourage us to live righteously, knowing that our actions are seen by a just and loving God who desires our repentance and growth.</w:t>
      </w:r>
    </w:p>
    <w:p w14:paraId="518C5FD7"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recognizing God's sovereignty in judgment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authority in judgment is crucial for personal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God's judgment to apply in your interactions with others? </w:t>
      </w:r>
    </w:p>
    <w:p w14:paraId="24D99DBC"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4D7461E"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3BA136A8" w14:textId="77777777" w:rsidR="003A4520" w:rsidRDefault="003A4520" w:rsidP="003A4520">
      <w:pPr>
        <w:spacing w:line="247" w:lineRule="auto"/>
        <w:rPr>
          <w:rFonts w:eastAsia="Times New Roman"/>
          <w:b/>
          <w:bCs/>
          <w:kern w:val="0"/>
          <w:sz w:val="21"/>
          <w:szCs w:val="21"/>
        </w:rPr>
      </w:pPr>
    </w:p>
    <w:p w14:paraId="11459F70" w14:textId="11A9D6C6"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Call to Repentance</w:t>
      </w:r>
    </w:p>
    <w:p w14:paraId="3702477B"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imagery of the vine being burned is a call to repentance. It is a reminder that God desires us to turn away from sin and return to Him. Ezekiel's message is clear: God is patient, but He also calls us to account. As 2 Peter 3:9 reassures us, "The Lord is not slow in keeping His promise, as some understand slowness, but is patient with you, not wanting anyone to perish, but everyone to come to repentance."</w:t>
      </w:r>
    </w:p>
    <w:p w14:paraId="7C6DABF4" w14:textId="77777777" w:rsidR="003A4520" w:rsidRDefault="003A4520" w:rsidP="003A4520">
      <w:pPr>
        <w:spacing w:line="247" w:lineRule="auto"/>
      </w:pPr>
      <w:r w:rsidRPr="00F6333B">
        <w:rPr>
          <w:rFonts w:eastAsia="Times New Roman"/>
          <w:kern w:val="0"/>
          <w:sz w:val="21"/>
          <w:szCs w:val="21"/>
        </w:rPr>
        <w:t>1. How can you identify areas in your life needing repentance, like the unfruitful vine in Ezekiel 15?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crucial for restoring your relationship with God, as illustrated in Ezekiel 15?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ensure your life bears fruit, avoiding the fate of the vine in Ezekiel 15?</w:t>
      </w:r>
    </w:p>
    <w:p w14:paraId="721810B6" w14:textId="5379A2F6"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Value of Being Set Apart</w:t>
      </w:r>
    </w:p>
    <w:p w14:paraId="20460DEE"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15 highlights the distinctiveness of God's people. Just as a vine is set apart for a specific purpose, so are we called to be holy and set apart for God's work. This chapter encourages us to embrace our identity in Christ and live in a way that reflects His holiness and love to the world.</w:t>
      </w:r>
    </w:p>
    <w:p w14:paraId="3A912805"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ensure your life reflects the value of being set apart for God's purpose?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being set apart is essential in maintaining spiritual integrity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remain distinct in your faith amidst societal pressures? </w:t>
      </w:r>
    </w:p>
    <w:p w14:paraId="13CC5B88"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0E6EE97"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2F9B14EF" w14:textId="77777777" w:rsidR="003A4520" w:rsidRDefault="003A4520" w:rsidP="003A4520">
      <w:pPr>
        <w:spacing w:line="247" w:lineRule="auto"/>
        <w:rPr>
          <w:rFonts w:eastAsia="Times New Roman"/>
          <w:b/>
          <w:bCs/>
          <w:kern w:val="0"/>
          <w:sz w:val="21"/>
          <w:szCs w:val="21"/>
        </w:rPr>
      </w:pPr>
    </w:p>
    <w:p w14:paraId="6DB9295F" w14:textId="265BECE0"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Necessity of Spiritual Growth</w:t>
      </w:r>
    </w:p>
    <w:p w14:paraId="73750E61"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vine metaphor in Ezekiel 15 underscores the necessity of spiritual growth. Just as a vine must grow and produce fruit, so must we grow in our faith and knowledge of God. This growth is essential for fulfilling our purpose and living a life that honors God. As 2 Peter 3:18 exhorts, "But grow in the grace and knowledge of our Lord and Savior Jesus Christ."</w:t>
      </w:r>
    </w:p>
    <w:p w14:paraId="6CB59C97"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ensure your spiritual growth to avoid becoming like the fruitless vine in Ezekiel 15?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spiritual growth is essential for fulfilling your purpose, as illustrated in Ezekiel 15?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spiritual growth and avoid spiritual barrenness? </w:t>
      </w:r>
    </w:p>
    <w:p w14:paraId="0E4548B7"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Reality of Divine Discipline</w:t>
      </w:r>
    </w:p>
    <w:p w14:paraId="130351B3"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15 serves as a reminder of the reality of divine discipline. God's discipline is not meant to harm but to correct and guide us back to Him. It is an expression of His love and desire for us to live righteously. Hebrews 12:6 affirms, "For the Lord disciplines the one He loves, and He chastises every son He receives."</w:t>
      </w:r>
    </w:p>
    <w:p w14:paraId="016202DE"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recognize and respond to divine discipline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divine discipline is necessary for spiritual growth and maturity?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divine discipline to improve your relationship with God and others? </w:t>
      </w:r>
    </w:p>
    <w:p w14:paraId="7C8604BB"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3DC0D83"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37352106" w14:textId="77777777" w:rsidR="003A4520" w:rsidRDefault="003A4520" w:rsidP="003A4520">
      <w:pPr>
        <w:spacing w:line="247" w:lineRule="auto"/>
        <w:rPr>
          <w:rFonts w:eastAsia="Times New Roman"/>
          <w:b/>
          <w:bCs/>
          <w:kern w:val="0"/>
          <w:sz w:val="21"/>
          <w:szCs w:val="21"/>
        </w:rPr>
      </w:pPr>
    </w:p>
    <w:p w14:paraId="2814B306" w14:textId="6BFF2B83"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Assurance of God's Faithfulness</w:t>
      </w:r>
    </w:p>
    <w:p w14:paraId="3D24C5BF"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Despite the warnings and judgments, Ezekiel 15 also assures us of God's faithfulness. He remains committed to His covenant and promises. Even when we fall short, God is faithful to forgive and restore us when we turn back to Him. Lamentations 3:22-23 beautifully reminds us, "Because of the LORD’s loving devotion we are not consumed, for His mercies never fail. They are new every morning; great is Your faithfulness!"</w:t>
      </w:r>
    </w:p>
    <w:p w14:paraId="46C30A30"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trust in God's faithfulness when facing personal challenges or setbacks?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faithfulness remains constant despite human unfaithfulness?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daily to remind yourself of God's unwavering faithfulness? </w:t>
      </w:r>
    </w:p>
    <w:p w14:paraId="436AB4D8"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Restoration</w:t>
      </w:r>
    </w:p>
    <w:p w14:paraId="6FA8A166"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Finally, Ezekiel 15 points us to the hope of restoration. While the chapter speaks of judgment, it also implies the possibility of renewal and restoration for those who repent. This hope is fulfilled in Jesus Christ, who offers us new life and redemption. As 2 Corinthians 5:17 declares, "Therefore if anyone is in Christ, he is a new creation. The old has passed away; behold, the new has come!" Let this hope inspire us to live faithfully and fruitfully in Him.</w:t>
      </w:r>
    </w:p>
    <w:p w14:paraId="3344CB94" w14:textId="77777777" w:rsidR="003A4520" w:rsidRPr="001B37DC" w:rsidRDefault="003A4520" w:rsidP="003A4520">
      <w:pPr>
        <w:spacing w:line="247" w:lineRule="auto"/>
        <w:rPr>
          <w:rFonts w:eastAsia="Times New Roman"/>
          <w:kern w:val="0"/>
          <w:sz w:val="21"/>
          <w:szCs w:val="21"/>
        </w:rPr>
      </w:pPr>
      <w:r w:rsidRPr="00F6333B">
        <w:rPr>
          <w:rFonts w:eastAsia="Times New Roman"/>
          <w:kern w:val="0"/>
          <w:sz w:val="21"/>
          <w:szCs w:val="21"/>
        </w:rPr>
        <w:t>1. How can you find hope in restoration when feeling as useless as a burnt vine?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God's promise of restoration in your personal struggles?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God uses seemingly worthless things to illustrate hope and restoration?</w:t>
      </w:r>
      <w:r w:rsidRPr="001B37DC">
        <w:br w:type="page"/>
      </w:r>
    </w:p>
    <w:p w14:paraId="7142BA9D" w14:textId="77777777" w:rsidR="003A4520" w:rsidRPr="003A4520" w:rsidRDefault="003A4520" w:rsidP="003A4520">
      <w:pPr>
        <w:spacing w:line="247" w:lineRule="auto"/>
        <w:jc w:val="center"/>
        <w:outlineLvl w:val="0"/>
        <w:rPr>
          <w:rFonts w:eastAsia="Times New Roman"/>
          <w:b/>
          <w:bCs/>
          <w:kern w:val="36"/>
          <w:sz w:val="32"/>
          <w:szCs w:val="32"/>
        </w:rPr>
      </w:pPr>
      <w:r w:rsidRPr="003A4520">
        <w:rPr>
          <w:rFonts w:eastAsia="Times New Roman"/>
          <w:b/>
          <w:bCs/>
          <w:kern w:val="36"/>
          <w:sz w:val="32"/>
          <w:szCs w:val="32"/>
        </w:rPr>
        <w:t>Ezekiel 16 Teaching Points and Bible Study Questions</w:t>
      </w:r>
    </w:p>
    <w:p w14:paraId="27FE0EAD" w14:textId="0C40B455"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Depth of God's Love</w:t>
      </w:r>
    </w:p>
    <w:p w14:paraId="5885BD37"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16 paints a vivid picture of God's unwavering love for His people. Despite Israel's waywardness, God’s love remains steadfast. This chapter reminds us that God's love is not based on our actions but on His character. As it says, "I made you thrive like a plant of the field" (Ezekiel 16:7). This is a powerful reminder that God nurtures and cares for us, even when we stray.</w:t>
      </w:r>
    </w:p>
    <w:p w14:paraId="1DB8D3EE"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demonstrate God's unconditional love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love remains steadfast despite human failings?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deepen your understanding of God's love for you? </w:t>
      </w:r>
    </w:p>
    <w:p w14:paraId="56A708FB"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Danger of Forgetting Our Roots</w:t>
      </w:r>
    </w:p>
    <w:p w14:paraId="611075E0"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Israel's story in Ezekiel 16 is a cautionary tale about forgetting where we come from. God reminds Israel of their humble beginnings, saying, "Your origin and your birth were in the land of the Canaanites" (Ezekiel 16:3). This serves as a reminder to remain humble and grateful, acknowledging that all we have is from God.</w:t>
      </w:r>
    </w:p>
    <w:p w14:paraId="4F86F368"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ensure you remember your origins and values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forgetting our roots can lead to negative consequences?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stay grounded in your foundational beliefs? </w:t>
      </w:r>
    </w:p>
    <w:p w14:paraId="6808AB7B"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77A0BFA"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61EB7BD1" w14:textId="77777777" w:rsidR="003A4520" w:rsidRDefault="003A4520" w:rsidP="003A4520">
      <w:pPr>
        <w:spacing w:line="247" w:lineRule="auto"/>
        <w:rPr>
          <w:rFonts w:eastAsia="Times New Roman"/>
          <w:b/>
          <w:bCs/>
          <w:kern w:val="0"/>
          <w:sz w:val="21"/>
          <w:szCs w:val="21"/>
        </w:rPr>
      </w:pPr>
    </w:p>
    <w:p w14:paraId="0734BF3E" w14:textId="302A4D7D"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Consequences of Idolatry</w:t>
      </w:r>
    </w:p>
    <w:p w14:paraId="0D995491"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Idolatry is a central theme in Ezekiel 16, illustrating how turning away from God leads to spiritual and moral decay. The chapter warns against placing anything above God, as it leads to destruction. "You took your sons and daughters, whom you bore to Me, and sacrificed them" (Ezekiel 16:20). This stark imagery reminds us to keep God first in our lives.</w:t>
      </w:r>
    </w:p>
    <w:p w14:paraId="4E4DE424"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recognizing modern "idols" in your life help you avoid the consequences described in Ezekiel 16?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idolatry leads to such severe consequences, and how can this understanding guide your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priorities align with your faith, avoiding idolatry's pitfalls? </w:t>
      </w:r>
    </w:p>
    <w:p w14:paraId="1D360C07"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Repentance</w:t>
      </w:r>
    </w:p>
    <w:p w14:paraId="3D781EF1"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Despite Israel's unfaithfulness, God calls them to repentance. Ezekiel 16 shows that no matter how far we have strayed, God is always ready to forgive. "Yet I will remember the covenant I made with you in the days of your youth" (Ezekiel 16:60). This is a hopeful reminder that it’s never too late to turn back to God.</w:t>
      </w:r>
    </w:p>
    <w:p w14:paraId="4447D872"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identify and turn away from behaviors that distance you from God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past mistakes is crucial for genuine repentance and transformation?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repentance leads to lasting change in your life? </w:t>
      </w:r>
    </w:p>
    <w:p w14:paraId="09E2BC06"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1503C2C"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40B74680" w14:textId="77777777" w:rsidR="003A4520" w:rsidRDefault="003A4520" w:rsidP="003A4520">
      <w:pPr>
        <w:spacing w:line="247" w:lineRule="auto"/>
        <w:rPr>
          <w:rFonts w:eastAsia="Times New Roman"/>
          <w:b/>
          <w:bCs/>
          <w:kern w:val="0"/>
          <w:sz w:val="21"/>
          <w:szCs w:val="21"/>
        </w:rPr>
      </w:pPr>
    </w:p>
    <w:p w14:paraId="13475F8A" w14:textId="5E215B45"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Power of God's Covenant</w:t>
      </w:r>
    </w:p>
    <w:p w14:paraId="3428E79B"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God's covenant is unbreakable, even when we falter. In Ezekiel 16, God reaffirms His commitment to Israel, highlighting the power and permanence of His promises. "I will establish an everlasting covenant with you" (Ezekiel 16:60). This reassures us that God’s promises are eternal and reliable.</w:t>
      </w:r>
    </w:p>
    <w:p w14:paraId="28EFDB94" w14:textId="77777777" w:rsidR="003A4520" w:rsidRDefault="003A4520" w:rsidP="003A4520">
      <w:pPr>
        <w:spacing w:line="247" w:lineRule="auto"/>
      </w:pPr>
      <w:r w:rsidRPr="00F6333B">
        <w:rPr>
          <w:rFonts w:eastAsia="Times New Roman"/>
          <w:kern w:val="0"/>
          <w:sz w:val="21"/>
          <w:szCs w:val="21"/>
        </w:rPr>
        <w:t>1. How can you apply the power of God's covenant to strengthen your daily commitments?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covenant remains steadfast despite human unfaithfulness?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God's covenant to improve your relationships with others?</w:t>
      </w:r>
    </w:p>
    <w:p w14:paraId="521BC2FC" w14:textId="14C77EA1"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Humility</w:t>
      </w:r>
    </w:p>
    <w:p w14:paraId="0E141AC3"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16 teaches us the importance of humility. Israel's downfall began with pride and self-reliance. "But you trusted in your beauty and played the harlot" (Ezekiel 16:15). This serves as a reminder to remain humble and dependent on God, recognizing that all we have is from Him.</w:t>
      </w:r>
    </w:p>
    <w:p w14:paraId="34535CD1"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recognizing our past help us maintain humility in our current successes and blessings?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crucial in maintaining a genuine relationship with God and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daily to cultivate humility in your interactions and decisions? </w:t>
      </w:r>
    </w:p>
    <w:p w14:paraId="0D5ADE90"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4B16A2A"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46485BD4" w14:textId="77777777" w:rsidR="003A4520" w:rsidRDefault="003A4520" w:rsidP="003A4520">
      <w:pPr>
        <w:spacing w:line="247" w:lineRule="auto"/>
        <w:rPr>
          <w:rFonts w:eastAsia="Times New Roman"/>
          <w:b/>
          <w:bCs/>
          <w:kern w:val="0"/>
          <w:sz w:val="21"/>
          <w:szCs w:val="21"/>
        </w:rPr>
      </w:pPr>
    </w:p>
    <w:p w14:paraId="7D1C9DAE" w14:textId="65429483"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Reality of Divine Justice</w:t>
      </w:r>
    </w:p>
    <w:p w14:paraId="4DDA21A8"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God’s justice is a recurring theme in Ezekiel 16. While God is loving and merciful, He is also just. The chapter illustrates that there are consequences for turning away from Him. "I will deal with you as you deserve" (Ezekiel 16:59). This reminds us to live righteously, knowing that God’s justice is fair and true.</w:t>
      </w:r>
    </w:p>
    <w:p w14:paraId="444A1734"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understanding divine justice in Ezekiel 16 influence your perspective on fairness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divine justice is portrayed so vividly, and how does it affect your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Ezekiel 16 about balancing justice and mercy in your relationships? </w:t>
      </w:r>
    </w:p>
    <w:p w14:paraId="6968F251"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Restoration</w:t>
      </w:r>
    </w:p>
    <w:p w14:paraId="7A24F1C0"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 xml:space="preserve">Even in the midst of judgment, Ezekiel 16 offers hope for restoration. God promises to restore Israel, showing that </w:t>
      </w:r>
      <w:proofErr w:type="gramStart"/>
      <w:r w:rsidRPr="00F6333B">
        <w:rPr>
          <w:rFonts w:eastAsia="Times New Roman"/>
          <w:kern w:val="0"/>
          <w:sz w:val="21"/>
          <w:szCs w:val="21"/>
        </w:rPr>
        <w:t>His</w:t>
      </w:r>
      <w:proofErr w:type="gramEnd"/>
      <w:r w:rsidRPr="00F6333B">
        <w:rPr>
          <w:rFonts w:eastAsia="Times New Roman"/>
          <w:kern w:val="0"/>
          <w:sz w:val="21"/>
          <w:szCs w:val="21"/>
        </w:rPr>
        <w:t xml:space="preserve"> ultimate desire is reconciliation. "I will restore their fortunes, the fortunes of Sodom and her daughters" (Ezekiel 16:53). This encourages us to trust in God’s plan for restoration in our own lives.</w:t>
      </w:r>
    </w:p>
    <w:p w14:paraId="765B5B44"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find hope in restoration when facing personal failures or setbacks?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God's promise of restoration in your own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God's forgiveness inspire you to restore broken relationships? </w:t>
      </w:r>
    </w:p>
    <w:p w14:paraId="78C92598"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6FC8388"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3B322911" w14:textId="77777777" w:rsidR="003A4520" w:rsidRDefault="003A4520" w:rsidP="003A4520">
      <w:pPr>
        <w:spacing w:line="247" w:lineRule="auto"/>
        <w:rPr>
          <w:rFonts w:eastAsia="Times New Roman"/>
          <w:b/>
          <w:bCs/>
          <w:kern w:val="0"/>
          <w:sz w:val="21"/>
          <w:szCs w:val="21"/>
        </w:rPr>
      </w:pPr>
    </w:p>
    <w:p w14:paraId="29C93E1C" w14:textId="104ED446"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Significance of Spiritual Adultery</w:t>
      </w:r>
    </w:p>
    <w:p w14:paraId="28607C22"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16 uses the metaphor of adultery to describe Israel’s unfaithfulness. This highlights the seriousness of spiritual infidelity and the pain it causes God. "You were not satisfied" (Ezekiel 16:28). It’s a call to examine our own lives and ensure our hearts are fully devoted to God.</w:t>
      </w:r>
    </w:p>
    <w:p w14:paraId="1886F487"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recognizing spiritual adultery in our lives lead to deeper personal transformation and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spiritual adultery is often overlooked in modern faith practices?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remain faithful in your spiritual commitments amidst worldly distractions? </w:t>
      </w:r>
    </w:p>
    <w:p w14:paraId="0C5FA029"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Mercy</w:t>
      </w:r>
    </w:p>
    <w:p w14:paraId="4B8FF273"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Finally, Ezekiel 16 assures us of God’s mercy. Despite Israel’s sins, God’s mercy prevails. "I will establish My covenant with you, and you will know that I am the LORD" (Ezekiel 16:62). This is a comforting reminder that God’s mercy is greater than our failures, and His love endures forever.</w:t>
      </w:r>
    </w:p>
    <w:p w14:paraId="6C551066" w14:textId="77777777" w:rsidR="003A4520" w:rsidRPr="001B37DC" w:rsidRDefault="003A4520" w:rsidP="003A4520">
      <w:pPr>
        <w:spacing w:line="247" w:lineRule="auto"/>
        <w:rPr>
          <w:rFonts w:eastAsia="Times New Roman"/>
          <w:kern w:val="0"/>
          <w:sz w:val="21"/>
          <w:szCs w:val="21"/>
        </w:rPr>
      </w:pPr>
      <w:r w:rsidRPr="00F6333B">
        <w:rPr>
          <w:rFonts w:eastAsia="Times New Roman"/>
          <w:kern w:val="0"/>
          <w:sz w:val="21"/>
          <w:szCs w:val="21"/>
        </w:rPr>
        <w:t>1. How can you recognize and embrace God's mercy in your daily life despite past mistakes?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mercy is essential for personal growth and transformation?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extend God's mercy to others in your community?</w:t>
      </w:r>
      <w:r w:rsidRPr="001B37DC">
        <w:br w:type="page"/>
      </w:r>
    </w:p>
    <w:p w14:paraId="1663051B" w14:textId="77777777" w:rsidR="003A4520" w:rsidRPr="003A4520" w:rsidRDefault="003A4520" w:rsidP="003A4520">
      <w:pPr>
        <w:spacing w:line="247" w:lineRule="auto"/>
        <w:jc w:val="center"/>
        <w:outlineLvl w:val="0"/>
        <w:rPr>
          <w:rFonts w:eastAsia="Times New Roman"/>
          <w:b/>
          <w:bCs/>
          <w:kern w:val="36"/>
          <w:sz w:val="32"/>
          <w:szCs w:val="32"/>
        </w:rPr>
      </w:pPr>
      <w:r w:rsidRPr="003A4520">
        <w:rPr>
          <w:rFonts w:eastAsia="Times New Roman"/>
          <w:b/>
          <w:bCs/>
          <w:kern w:val="36"/>
          <w:sz w:val="32"/>
          <w:szCs w:val="32"/>
        </w:rPr>
        <w:t>Ezekiel 17 Teaching Points and Bible Study Questions</w:t>
      </w:r>
    </w:p>
    <w:p w14:paraId="6FC78D96" w14:textId="0E5E4E64"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Power of Parables</w:t>
      </w:r>
    </w:p>
    <w:p w14:paraId="558F96D9"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17 opens with a parable about two eagles and a vine, illustrating how God uses stories to convey profound truths. Parables engage our imagination and invite us to explore deeper meanings. Jesus often used parables, and here, God uses one to reveal His plans and purposes. As Ezekiel 17:2 says, "Son of man, pose a riddle; speak a parable to the house of Israel." This reminds us of the power of storytelling in sharing the Gospel and teaching biblical truths.</w:t>
      </w:r>
    </w:p>
    <w:p w14:paraId="009AD748"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understanding parables in Ezekiel 17 enhance your decision-making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parables are effective in conveying complex spiritual truths?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apply the lessons from Ezekiel 17's parable today? </w:t>
      </w:r>
    </w:p>
    <w:p w14:paraId="4F418D78"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Sovereignty Over Nations</w:t>
      </w:r>
    </w:p>
    <w:p w14:paraId="20DD03CC"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 xml:space="preserve">The chapter highlights God's control over the rise and fall of nations. The first eagle represents Babylon, which God uses to discipline Israel. This serves as a reminder that God is sovereign over all earthly powers. As Proverbs 21:1 </w:t>
      </w:r>
      <w:proofErr w:type="gramStart"/>
      <w:r w:rsidRPr="00F6333B">
        <w:rPr>
          <w:rFonts w:eastAsia="Times New Roman"/>
          <w:kern w:val="0"/>
          <w:sz w:val="21"/>
          <w:szCs w:val="21"/>
        </w:rPr>
        <w:t>states</w:t>
      </w:r>
      <w:proofErr w:type="gramEnd"/>
      <w:r w:rsidRPr="00F6333B">
        <w:rPr>
          <w:rFonts w:eastAsia="Times New Roman"/>
          <w:kern w:val="0"/>
          <w:sz w:val="21"/>
          <w:szCs w:val="21"/>
        </w:rPr>
        <w:t>, "The king’s heart is a waterway in the hand of the LORD; He directs it where He pleases." Trust in God's ultimate authority, knowing He orchestrates history according to His divine plan.</w:t>
      </w:r>
    </w:p>
    <w:p w14:paraId="59E767D3"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recognizing God's sovereignty over nations influence your perspective on current global events?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trust God's plan for your country's future?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God allows certain nations to rise and others to fall? </w:t>
      </w:r>
    </w:p>
    <w:p w14:paraId="299C0419"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8440492"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7BB56295" w14:textId="77777777" w:rsidR="003A4520" w:rsidRDefault="003A4520" w:rsidP="003A4520">
      <w:pPr>
        <w:spacing w:line="247" w:lineRule="auto"/>
        <w:rPr>
          <w:rFonts w:eastAsia="Times New Roman"/>
          <w:b/>
          <w:bCs/>
          <w:kern w:val="0"/>
          <w:sz w:val="21"/>
          <w:szCs w:val="21"/>
        </w:rPr>
      </w:pPr>
    </w:p>
    <w:p w14:paraId="1D86E4C4" w14:textId="24701A80"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Consequences of Broken Promises</w:t>
      </w:r>
    </w:p>
    <w:p w14:paraId="5B03083F"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17:15 warns against breaking covenants, as Zedekiah did with Babylon. "But he rebelled against him by sending his envoys to Egypt to obtain horses and a large army." This teaches us the importance of integrity and keeping our promises. As followers of Christ, our word should reflect His truthfulness, reminding us to be faithful in our commitments.</w:t>
      </w:r>
    </w:p>
    <w:p w14:paraId="1E6038F2"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ensure your commitments are honored to avoid consequences like those in Ezekiel 17?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broken promises lead to trust issues in relationships, as seen in Ezekiel 17?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Ezekiel 17 about the importance of integrity in personal and professional life? </w:t>
      </w:r>
    </w:p>
    <w:p w14:paraId="6C757081"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Futility of Trusting in Human Strength</w:t>
      </w:r>
    </w:p>
    <w:p w14:paraId="706A07D6"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Zedekiah's reliance on Egypt instead of God illustrates the futility of trusting in human strength. Ezekiel 17:17 states, "Pharaoh with his mighty army and great company will not help him in war." This lesson encourages us to place our trust in God rather than in worldly powers or alliances. As Psalm 20:7 reminds us, "Some trust in chariots and others in horses, but we trust in the name of the LORD our God."</w:t>
      </w:r>
    </w:p>
    <w:p w14:paraId="2EBB8A10"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identify when you're relying on human strength instead of God's guidance in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trust human power over divine wisdom, despite past experiences?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shift your trust from human strength to God's promises? </w:t>
      </w:r>
    </w:p>
    <w:p w14:paraId="5F5BB6EA"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B34CA83"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3860E16D" w14:textId="77777777" w:rsidR="003A4520" w:rsidRDefault="003A4520" w:rsidP="003A4520">
      <w:pPr>
        <w:spacing w:line="247" w:lineRule="auto"/>
        <w:rPr>
          <w:rFonts w:eastAsia="Times New Roman"/>
          <w:b/>
          <w:bCs/>
          <w:kern w:val="0"/>
          <w:sz w:val="21"/>
          <w:szCs w:val="21"/>
        </w:rPr>
      </w:pPr>
    </w:p>
    <w:p w14:paraId="6BAC6240" w14:textId="3349FC4D"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God's Justice and Righteousness</w:t>
      </w:r>
    </w:p>
    <w:p w14:paraId="4F42144E"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God's response to Zedekiah's rebellion demonstrates His commitment to justice. Ezekiel 17:19 declares, "As surely as I live, declares the Lord GOD, I will bring down on his head My oath that he despised and My covenant that he broke." This assures us that God is just and will hold us accountable for our actions. It is a call to live righteously, knowing that God sees and judges all.</w:t>
      </w:r>
    </w:p>
    <w:p w14:paraId="1156209D" w14:textId="77777777" w:rsidR="003A4520" w:rsidRDefault="003A4520" w:rsidP="003A4520">
      <w:pPr>
        <w:spacing w:line="247" w:lineRule="auto"/>
      </w:pPr>
      <w:r w:rsidRPr="00F6333B">
        <w:rPr>
          <w:rFonts w:eastAsia="Times New Roman"/>
          <w:kern w:val="0"/>
          <w:sz w:val="21"/>
          <w:szCs w:val="21"/>
        </w:rPr>
        <w:t>1. How can you apply God's justice in your daily decision-making processes?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righteousness is essential for maintaining fairness in society?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promote justice and righteousness in your community?</w:t>
      </w:r>
    </w:p>
    <w:p w14:paraId="07E2DD3B" w14:textId="1AA043CF"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Restoration</w:t>
      </w:r>
    </w:p>
    <w:p w14:paraId="254DC7C6"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Despite the judgment, God promises restoration. Ezekiel 17:22-23 speaks of a tender sprig that will grow into a majestic cedar. "I Myself will take a shoot from the lofty top of the cedar and plant it." This points to the hope of renewal and the coming of the Messiah, Jesus Christ, who brings salvation and restoration to all who believe.</w:t>
      </w:r>
    </w:p>
    <w:p w14:paraId="33F5B845"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find hope in God's promises during times of personal failure or disappointment?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see restored in your life through faith and patience?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trusting in God's plan offer comfort when facing uncertain or challenging situations? </w:t>
      </w:r>
    </w:p>
    <w:p w14:paraId="69360FFE"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603D754"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7329C30B" w14:textId="77777777" w:rsidR="003A4520" w:rsidRDefault="003A4520" w:rsidP="003A4520">
      <w:pPr>
        <w:spacing w:line="247" w:lineRule="auto"/>
        <w:rPr>
          <w:rFonts w:eastAsia="Times New Roman"/>
          <w:b/>
          <w:bCs/>
          <w:kern w:val="0"/>
          <w:sz w:val="21"/>
          <w:szCs w:val="21"/>
        </w:rPr>
      </w:pPr>
    </w:p>
    <w:p w14:paraId="74AAF186" w14:textId="1C689506"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God's Faithfulness to His Promises</w:t>
      </w:r>
    </w:p>
    <w:p w14:paraId="5D00A64D"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prophecy of the sprig becoming a great tree underscores God's faithfulness. He fulfills His promises, no matter how impossible they seem. As 2 Corinthians 1:20 affirms, "For all the promises of God are 'Yes' in Christ." This encourages us to trust in God's promises, knowing He is faithful to complete what He has begun.</w:t>
      </w:r>
    </w:p>
    <w:p w14:paraId="7CF8C54A"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trust in God's faithfulness when facing uncertain situations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promises are important for maintaining hope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God's faithfulness in your daily routine? </w:t>
      </w:r>
    </w:p>
    <w:p w14:paraId="6EB5A89B"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Humility</w:t>
      </w:r>
    </w:p>
    <w:p w14:paraId="4A1244E9"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17:24 highlights the reversal of fortunes, where the low tree is exalted, and the high tree is brought low. "I bring down the tall tree and make the low tree grow tall." This teaches us the value of humility, as God opposes the proud but gives grace to the humble. Let us walk humbly with our God, knowing He lifts the humble in due time.</w:t>
      </w:r>
    </w:p>
    <w:p w14:paraId="39EA6933"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practicing humility in your daily life lead to stronger relationships and community bonds?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for personal growth and spiritual development?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Ezekiel 17 about the consequences of pride versus the benefits of humility? </w:t>
      </w:r>
    </w:p>
    <w:p w14:paraId="5A8C76AF"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B6A56F7"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122C82B1" w14:textId="77777777" w:rsidR="003A4520" w:rsidRDefault="003A4520" w:rsidP="003A4520">
      <w:pPr>
        <w:spacing w:line="247" w:lineRule="auto"/>
        <w:rPr>
          <w:rFonts w:eastAsia="Times New Roman"/>
          <w:b/>
          <w:bCs/>
          <w:kern w:val="0"/>
          <w:sz w:val="21"/>
          <w:szCs w:val="21"/>
        </w:rPr>
      </w:pPr>
    </w:p>
    <w:p w14:paraId="70D29919" w14:textId="59970876"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God's Glory Revealed Through His Works</w:t>
      </w:r>
    </w:p>
    <w:p w14:paraId="5A485089"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chapter concludes with a declaration of God's glory. Ezekiel 17:24 states, "All the trees of the field will know that I the LORD bring down the tall tree and make the low tree grow tall." God's actions reveal His glory and power, reminding us that our lives should reflect His glory. As we live for Him, others will see His greatness through us.</w:t>
      </w:r>
    </w:p>
    <w:p w14:paraId="23468CBC"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recognize God's glory in the everyday events of your life, as seen in Ezekiel 17?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works in Ezekiel 17 reveal His glory, and how can this inspire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reflect God's glory in your actions, inspired by His works in Ezekiel 17? </w:t>
      </w:r>
    </w:p>
    <w:p w14:paraId="6491D087"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Repentance and Faith</w:t>
      </w:r>
    </w:p>
    <w:p w14:paraId="48F9A8C7"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Ultimately, Ezekiel 17 calls us to repentance and faith. The chapter's lessons urge us to turn from our ways and trust in God's plan. As Acts 3:19 encourages, "Repent, then, and turn back, so that your sins may be wiped away." Embrace the salvation offered through Jesus Christ, and live a life that honors Him, knowing He is the source of true life and hope.</w:t>
      </w:r>
    </w:p>
    <w:p w14:paraId="2CCCBD0D" w14:textId="77777777" w:rsidR="003A4520" w:rsidRPr="001B37DC" w:rsidRDefault="003A4520" w:rsidP="003A4520">
      <w:pPr>
        <w:spacing w:line="247" w:lineRule="auto"/>
        <w:rPr>
          <w:rFonts w:eastAsia="Times New Roman"/>
          <w:kern w:val="0"/>
          <w:sz w:val="21"/>
          <w:szCs w:val="21"/>
        </w:rPr>
      </w:pPr>
      <w:r w:rsidRPr="00F6333B">
        <w:rPr>
          <w:rFonts w:eastAsia="Times New Roman"/>
          <w:kern w:val="0"/>
          <w:sz w:val="21"/>
          <w:szCs w:val="21"/>
        </w:rPr>
        <w:t>1. How can you apply the lesson of repentance from Ezekiel 17 to your daily life choices?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 is essential when responding to God's call for repentance in Ezekiel 17?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strengthen your faith in response to God's message in Ezekiel 17?</w:t>
      </w:r>
      <w:r w:rsidRPr="001B37DC">
        <w:br w:type="page"/>
      </w:r>
    </w:p>
    <w:p w14:paraId="457D5EA2" w14:textId="77777777" w:rsidR="003A4520" w:rsidRPr="003A4520" w:rsidRDefault="003A4520" w:rsidP="003A4520">
      <w:pPr>
        <w:spacing w:line="247" w:lineRule="auto"/>
        <w:jc w:val="center"/>
        <w:outlineLvl w:val="0"/>
        <w:rPr>
          <w:rFonts w:eastAsia="Times New Roman"/>
          <w:b/>
          <w:bCs/>
          <w:kern w:val="36"/>
          <w:sz w:val="32"/>
          <w:szCs w:val="32"/>
        </w:rPr>
      </w:pPr>
      <w:r w:rsidRPr="003A4520">
        <w:rPr>
          <w:rFonts w:eastAsia="Times New Roman"/>
          <w:b/>
          <w:bCs/>
          <w:kern w:val="36"/>
          <w:sz w:val="32"/>
          <w:szCs w:val="32"/>
        </w:rPr>
        <w:t>Ezekiel 18 Teaching Points and Bible Study Questions</w:t>
      </w:r>
    </w:p>
    <w:p w14:paraId="75A44E8E" w14:textId="509E8263"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Personal Responsibility Matters</w:t>
      </w:r>
    </w:p>
    <w:p w14:paraId="3B669865"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 xml:space="preserve">Ezekiel 18 emphasizes that each individual is accountable for their own actions. "The soul who sins </w:t>
      </w:r>
      <w:proofErr w:type="gramStart"/>
      <w:r w:rsidRPr="00F6333B">
        <w:rPr>
          <w:rFonts w:eastAsia="Times New Roman"/>
          <w:kern w:val="0"/>
          <w:sz w:val="21"/>
          <w:szCs w:val="21"/>
        </w:rPr>
        <w:t>is</w:t>
      </w:r>
      <w:proofErr w:type="gramEnd"/>
      <w:r w:rsidRPr="00F6333B">
        <w:rPr>
          <w:rFonts w:eastAsia="Times New Roman"/>
          <w:kern w:val="0"/>
          <w:sz w:val="21"/>
          <w:szCs w:val="21"/>
        </w:rPr>
        <w:t xml:space="preserve"> the one who will die" (Ezekiel 18:4). This underscores the importance of personal responsibility in our spiritual journey. We can't rely on the righteousness of others; our own choices matter.</w:t>
      </w:r>
    </w:p>
    <w:p w14:paraId="69F12970"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take responsibility for your actions in daily life, as emphasized in Ezekiel 18?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personal accountability is crucial for spiritual growth according to Ezekiel 18?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choices align with your values, as taught in Ezekiel 18? </w:t>
      </w:r>
    </w:p>
    <w:p w14:paraId="63CFAA37"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Righteousness is a Choice</w:t>
      </w:r>
    </w:p>
    <w:p w14:paraId="30C1FBD7"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chapter highlights that righteousness is not inherited but chosen. "But if a man is righteous and practices justice and righteousness" (Ezekiel 18:5), he will live. This reminds us that living a life pleasing to God is a daily decision, not a family tradition.</w:t>
      </w:r>
    </w:p>
    <w:p w14:paraId="1CE72440"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actively choose righteousness in daily decisions and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personal responsibility is emphasized in making righteous choices?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align your actions with righteous living today? </w:t>
      </w:r>
    </w:p>
    <w:p w14:paraId="61D307CC"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329F21E"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4495248A" w14:textId="77777777" w:rsidR="003A4520" w:rsidRDefault="003A4520" w:rsidP="003A4520">
      <w:pPr>
        <w:spacing w:line="247" w:lineRule="auto"/>
        <w:rPr>
          <w:rFonts w:eastAsia="Times New Roman"/>
          <w:b/>
          <w:bCs/>
          <w:kern w:val="0"/>
          <w:sz w:val="21"/>
          <w:szCs w:val="21"/>
        </w:rPr>
      </w:pPr>
    </w:p>
    <w:p w14:paraId="6A66671E" w14:textId="3B3A3F24"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Repentance Brings Life</w:t>
      </w:r>
    </w:p>
    <w:p w14:paraId="758EC8C1"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 xml:space="preserve">God's desire is for us to turn from our sins and live. "But if the wicked man turns from all the </w:t>
      </w:r>
      <w:proofErr w:type="gramStart"/>
      <w:r w:rsidRPr="00F6333B">
        <w:rPr>
          <w:rFonts w:eastAsia="Times New Roman"/>
          <w:kern w:val="0"/>
          <w:sz w:val="21"/>
          <w:szCs w:val="21"/>
        </w:rPr>
        <w:t>sins</w:t>
      </w:r>
      <w:proofErr w:type="gramEnd"/>
      <w:r w:rsidRPr="00F6333B">
        <w:rPr>
          <w:rFonts w:eastAsia="Times New Roman"/>
          <w:kern w:val="0"/>
          <w:sz w:val="21"/>
          <w:szCs w:val="21"/>
        </w:rPr>
        <w:t xml:space="preserve"> he has committed...he will surely live; he will not die" (Ezekiel 18:21). Repentance is a powerful act that brings us back into alignment with God's will.</w:t>
      </w:r>
    </w:p>
    <w:p w14:paraId="01B892AC"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incorporate daily practices of repentance to bring spiritual renewal into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essential for personal growth and transformation?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repentance leads to lasting change in your actions? </w:t>
      </w:r>
    </w:p>
    <w:p w14:paraId="20DF7C05"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is Just and Fair</w:t>
      </w:r>
    </w:p>
    <w:p w14:paraId="38A593C0"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18 assures us of God's fairness. "Yet you say, ‘The way of the Lord is not just.’ Hear now, O house of Israel: Is My way unjust? Is it not your ways that are unjust?" (Ezekiel 18:25). God's justice is perfect, and He judges each person according to their deeds.</w:t>
      </w:r>
    </w:p>
    <w:p w14:paraId="4322059D"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apply God's fairness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personal responsibility is emphasized in understanding God's justice?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actions align with God's standards of justice and fairness? </w:t>
      </w:r>
    </w:p>
    <w:p w14:paraId="41EC278F"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197FE78"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40DF8D9A" w14:textId="77777777" w:rsidR="003A4520" w:rsidRDefault="003A4520" w:rsidP="003A4520">
      <w:pPr>
        <w:spacing w:line="247" w:lineRule="auto"/>
        <w:rPr>
          <w:rFonts w:eastAsia="Times New Roman"/>
          <w:b/>
          <w:bCs/>
          <w:kern w:val="0"/>
          <w:sz w:val="21"/>
          <w:szCs w:val="21"/>
        </w:rPr>
      </w:pPr>
    </w:p>
    <w:p w14:paraId="0B3E4236" w14:textId="7F0A1549"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A New Heart and Spirit</w:t>
      </w:r>
    </w:p>
    <w:p w14:paraId="6E7ED3DA"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God calls us to renew our hearts and spirits. "Rid yourselves of all the offenses you have committed, and get a new heart and a new spirit" (Ezekiel 18:31). This transformation is essential for living a life that honors God.</w:t>
      </w:r>
    </w:p>
    <w:p w14:paraId="098D7084" w14:textId="77777777" w:rsidR="003A4520" w:rsidRDefault="003A4520" w:rsidP="003A4520">
      <w:pPr>
        <w:spacing w:line="247" w:lineRule="auto"/>
      </w:pPr>
      <w:r w:rsidRPr="00F6333B">
        <w:rPr>
          <w:rFonts w:eastAsia="Times New Roman"/>
          <w:kern w:val="0"/>
          <w:sz w:val="21"/>
          <w:szCs w:val="21"/>
        </w:rPr>
        <w:t>1. How can you cultivate a new heart and spirit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personal responsibility is emphasized in developing a new heart and spirit?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changes would you make to align your actions with a renewed heart and spirit?</w:t>
      </w:r>
    </w:p>
    <w:p w14:paraId="0FF78142" w14:textId="5679610F"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Past Does Not Define You</w:t>
      </w:r>
    </w:p>
    <w:p w14:paraId="25266CE3"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18 teaches that our past does not determine our future. "None of the offenses he has committed will be remembered against him" (Ezekiel 18:22). With God, there is always an opportunity for a fresh start.</w:t>
      </w:r>
    </w:p>
    <w:p w14:paraId="4E2C04E0"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apply the idea that the past does not define you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focus on personal responsibility rather than past mistakes?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past actions don't dictate your future choices? </w:t>
      </w:r>
    </w:p>
    <w:p w14:paraId="45FCB4B5"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895FA43"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038D4B89" w14:textId="77777777" w:rsidR="003A4520" w:rsidRDefault="003A4520" w:rsidP="003A4520">
      <w:pPr>
        <w:spacing w:line="247" w:lineRule="auto"/>
        <w:rPr>
          <w:rFonts w:eastAsia="Times New Roman"/>
          <w:b/>
          <w:bCs/>
          <w:kern w:val="0"/>
          <w:sz w:val="21"/>
          <w:szCs w:val="21"/>
        </w:rPr>
      </w:pPr>
    </w:p>
    <w:p w14:paraId="09C3D900" w14:textId="6CAEA8C4"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God Takes No Pleasure in Death</w:t>
      </w:r>
    </w:p>
    <w:p w14:paraId="39687D63"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God's heart is for life, not death. "For I take no pleasure in the death of anyone, declares the Lord GOD. So repent and live!" (Ezekiel 18:32). This reveals God's compassionate nature and His desire for all to come to repentance.</w:t>
      </w:r>
    </w:p>
    <w:p w14:paraId="789F1521"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align your actions with God's desire for life and repentance rather than death?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personal responsibility in choosing life over death?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encourage others to turn from destructive paths to life? </w:t>
      </w:r>
    </w:p>
    <w:p w14:paraId="09FA8ED9"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Generational Sin is Not Binding</w:t>
      </w:r>
    </w:p>
    <w:p w14:paraId="6C46D80C"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chapter clarifies that children are not punished for their parents' sins. "The son will not bear the iniquity of the father" (Ezekiel 18:20). Each person stands on their own before God, free from the burden of ancestral sin.</w:t>
      </w:r>
    </w:p>
    <w:p w14:paraId="74DB2D8E"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understanding generational sin not being binding change your approach to personal responsibility and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break negative patterns from previous generations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it's important to focus on individual actions rather than blaming past generations? </w:t>
      </w:r>
    </w:p>
    <w:p w14:paraId="757B8612"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DF3ED9E"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5E3414BD" w14:textId="77777777" w:rsidR="003A4520" w:rsidRDefault="003A4520" w:rsidP="003A4520">
      <w:pPr>
        <w:spacing w:line="247" w:lineRule="auto"/>
        <w:rPr>
          <w:rFonts w:eastAsia="Times New Roman"/>
          <w:b/>
          <w:bCs/>
          <w:kern w:val="0"/>
          <w:sz w:val="21"/>
          <w:szCs w:val="21"/>
        </w:rPr>
      </w:pPr>
    </w:p>
    <w:p w14:paraId="176FA1B1" w14:textId="01EF8E55"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God’s Call to Justice and Righteousness</w:t>
      </w:r>
    </w:p>
    <w:p w14:paraId="309AB594"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God calls us to live justly and righteously. "He does not oppress anyone, but restores the pledge to the debtor" (Ezekiel 18:7). Our actions should reflect God's justice and mercy in our interactions with others.</w:t>
      </w:r>
    </w:p>
    <w:p w14:paraId="3A34C409"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apply God's call to justice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personal responsibility is emphasized in pursuing righteousness according to Ezekiel 18?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actions align with God's standards of justice? </w:t>
      </w:r>
    </w:p>
    <w:p w14:paraId="15515BDF"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Invitation to Turn and Live</w:t>
      </w:r>
    </w:p>
    <w:p w14:paraId="6D3E423D"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Finally, Ezekiel 18 is an invitation to choose life. "Therefore, house of Israel, I will judge each of you according to his ways" (Ezekiel 18:30). God invites us to turn from our ways and embrace the life He offers through His grace.</w:t>
      </w:r>
    </w:p>
    <w:p w14:paraId="08802243"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These lessons from Ezekiel 18 remind us of the profound truths of personal responsibility, repentance, and the boundless grace of God. Let these insights inspire you to live a life that reflects His love and justice.</w:t>
      </w:r>
    </w:p>
    <w:p w14:paraId="36AF20CF" w14:textId="77777777" w:rsidR="003A4520" w:rsidRPr="001B37DC" w:rsidRDefault="003A4520" w:rsidP="003A4520">
      <w:pPr>
        <w:spacing w:line="247" w:lineRule="auto"/>
        <w:rPr>
          <w:rFonts w:eastAsia="Times New Roman"/>
          <w:kern w:val="0"/>
          <w:sz w:val="21"/>
          <w:szCs w:val="21"/>
        </w:rPr>
      </w:pPr>
      <w:r w:rsidRPr="00F6333B">
        <w:rPr>
          <w:rFonts w:eastAsia="Times New Roman"/>
          <w:kern w:val="0"/>
          <w:sz w:val="21"/>
          <w:szCs w:val="21"/>
        </w:rPr>
        <w:t>1. How can you apply the principle of personal responsibility in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turn from past mistakes and embrace a new path?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it's important to choose life and righteousness in challenging situations?</w:t>
      </w:r>
      <w:r w:rsidRPr="001B37DC">
        <w:br w:type="page"/>
      </w:r>
    </w:p>
    <w:p w14:paraId="778A6F13" w14:textId="77777777" w:rsidR="003A4520" w:rsidRPr="003A4520" w:rsidRDefault="003A4520" w:rsidP="003A4520">
      <w:pPr>
        <w:spacing w:line="247" w:lineRule="auto"/>
        <w:jc w:val="center"/>
        <w:outlineLvl w:val="0"/>
        <w:rPr>
          <w:rFonts w:eastAsia="Times New Roman"/>
          <w:b/>
          <w:bCs/>
          <w:kern w:val="36"/>
          <w:sz w:val="32"/>
          <w:szCs w:val="32"/>
        </w:rPr>
      </w:pPr>
      <w:r w:rsidRPr="003A4520">
        <w:rPr>
          <w:rFonts w:eastAsia="Times New Roman"/>
          <w:b/>
          <w:bCs/>
          <w:kern w:val="36"/>
          <w:sz w:val="32"/>
          <w:szCs w:val="32"/>
        </w:rPr>
        <w:t>Ezekiel 19 Teaching Points and Bible Study Questions</w:t>
      </w:r>
    </w:p>
    <w:p w14:paraId="14D42FDB" w14:textId="0F0C89E8"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Power of Lamentation</w:t>
      </w:r>
    </w:p>
    <w:p w14:paraId="2B3C9317"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19 opens with a lament, a powerful expression of sorrow and mourning. This chapter reminds us that lamentation is not just an emotional outburst but a profound way to connect with God. In our fast-paced lives, taking time to express our grief and struggles to God can be healing. As it says in Ezekiel 19:1, "Take up a lament concerning the princes of Israel." This teaches us that acknowledging our pain before God is a step toward healing and restoration.</w:t>
      </w:r>
    </w:p>
    <w:p w14:paraId="4DE3AB7A"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lamentation help you process personal or communal grief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expressing sorrow is important for spiritual and emotional healing?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lamentation to support others in their times of distress? </w:t>
      </w:r>
    </w:p>
    <w:p w14:paraId="32364428"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Lioness and Her Cubs</w:t>
      </w:r>
    </w:p>
    <w:p w14:paraId="66E18E64"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imagery of the lioness and her cubs in Ezekiel 19:2-3 illustrates the nurturing yet fierce nature of leadership. "What was your mother? A lioness among lions! She lay down among young lions; she reared her cubs." This metaphor encourages us to be strong and courageous leaders in our communities and families, nurturing those around us with wisdom and strength.</w:t>
      </w:r>
    </w:p>
    <w:p w14:paraId="762086B0"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apply the lessons from the lioness's downfall to your personal leadership roles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lioness's strength was ultimately insufficient, and how does this relate to reliance on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cubs' captivity about the consequences of ignoring wise counsel in your life? </w:t>
      </w:r>
    </w:p>
    <w:p w14:paraId="4FD8129B"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643E768"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045B05AA" w14:textId="77777777" w:rsidR="003A4520" w:rsidRDefault="003A4520" w:rsidP="003A4520">
      <w:pPr>
        <w:spacing w:line="247" w:lineRule="auto"/>
        <w:rPr>
          <w:rFonts w:eastAsia="Times New Roman"/>
          <w:b/>
          <w:bCs/>
          <w:kern w:val="0"/>
          <w:sz w:val="21"/>
          <w:szCs w:val="21"/>
        </w:rPr>
      </w:pPr>
    </w:p>
    <w:p w14:paraId="58DC1183" w14:textId="261164F6"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Consequences of Pride</w:t>
      </w:r>
    </w:p>
    <w:p w14:paraId="0D98A6EF"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19:4 warns us about the dangers of pride and self-reliance. "The nations heard about him, and he was trapped in their pit. They led him with hooks to the land of Egypt." This serves as a reminder that pride can lead to downfall. Humility and reliance on God are essential for a life that honors Him and avoids the traps of the world.</w:t>
      </w:r>
    </w:p>
    <w:p w14:paraId="3448D838"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recognizing pride in your life help prevent negative consequences similar to those in Ezekiel 19?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pride often leads to downfall, and how can humility change this outcome?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address pride and its potential consequences in your daily life? </w:t>
      </w:r>
    </w:p>
    <w:p w14:paraId="699BBB6D"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Legacy</w:t>
      </w:r>
    </w:p>
    <w:p w14:paraId="167231B2"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chapter highlights the importance of leaving a godly legacy. In Ezekiel 19:5-6, we see the lioness raising another cub, symbolizing the continuation of influence. "When she saw that she had waited in vain, that her hope was lost, she took another of her cubs and made him a young lion." Our actions and teachings can impact future generations, so let us strive to leave a legacy that reflects God's love and truth.</w:t>
      </w:r>
    </w:p>
    <w:p w14:paraId="35E93F20"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ensure your legacy positively impacts future generations, as seen in Ezekiel 19's lamentation?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a strong legacy is crucial for community and family stability?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today to build a legacy that aligns with your values and beliefs? </w:t>
      </w:r>
    </w:p>
    <w:p w14:paraId="7DC6DE93"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ECC86CF"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68E878C5" w14:textId="77777777" w:rsidR="003A4520" w:rsidRDefault="003A4520" w:rsidP="003A4520">
      <w:pPr>
        <w:spacing w:line="247" w:lineRule="auto"/>
        <w:rPr>
          <w:rFonts w:eastAsia="Times New Roman"/>
          <w:b/>
          <w:bCs/>
          <w:kern w:val="0"/>
          <w:sz w:val="21"/>
          <w:szCs w:val="21"/>
        </w:rPr>
      </w:pPr>
    </w:p>
    <w:p w14:paraId="502770B6" w14:textId="675CA9BC"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Reality of Judgment</w:t>
      </w:r>
    </w:p>
    <w:p w14:paraId="141BD7E7"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19:7-9 speaks of judgment and its inevitability. "He broke down their strongholds and devastated their cities. The land and all who were in it were terrified by his roaring." This serves as a sobering reminder that God's judgment is real and just. It calls us to live righteously and seek His mercy, knowing that He is both just and loving.</w:t>
      </w:r>
    </w:p>
    <w:p w14:paraId="3D67F86E" w14:textId="77777777" w:rsidR="003A4520" w:rsidRDefault="003A4520" w:rsidP="003A4520">
      <w:pPr>
        <w:spacing w:line="247" w:lineRule="auto"/>
      </w:pPr>
      <w:r w:rsidRPr="00F6333B">
        <w:rPr>
          <w:rFonts w:eastAsia="Times New Roman"/>
          <w:kern w:val="0"/>
          <w:sz w:val="21"/>
          <w:szCs w:val="21"/>
        </w:rPr>
        <w:t>1. How can understanding God's judgment in Ezekiel 19 influence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judgment is essential for personal growth and accountability?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Ezekiel 19 to help others understand the consequences of their actions?</w:t>
      </w:r>
    </w:p>
    <w:p w14:paraId="42258DA6" w14:textId="4084B030"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Fragility of Earthly Power</w:t>
      </w:r>
    </w:p>
    <w:p w14:paraId="35B7E8E1"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chapter illustrates the transient nature of earthly power. In Ezekiel 19:10-11, the vine is uprooted and withered, symbolizing the fall of Israel's leaders. "Your mother was like a vine in your vineyard, planted by the water; it was fruitful and full of branches because of abundant water." This reminds us that true strength and security come from God, not from worldly power or status.</w:t>
      </w:r>
    </w:p>
    <w:p w14:paraId="6B6DD5D4"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recognizing the fragility of earthly power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earthly power often leads to downfall, and how can you guard against 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Ezekiel 19 about relying on God's strength over worldly power? </w:t>
      </w:r>
    </w:p>
    <w:p w14:paraId="4F818AC6"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0D20CA4"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01F2BC50" w14:textId="77777777" w:rsidR="003A4520" w:rsidRDefault="003A4520" w:rsidP="003A4520">
      <w:pPr>
        <w:spacing w:line="247" w:lineRule="auto"/>
        <w:rPr>
          <w:rFonts w:eastAsia="Times New Roman"/>
          <w:b/>
          <w:bCs/>
          <w:kern w:val="0"/>
          <w:sz w:val="21"/>
          <w:szCs w:val="21"/>
        </w:rPr>
      </w:pPr>
    </w:p>
    <w:p w14:paraId="6FB11AE7" w14:textId="253BCB4B"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Role of Prophetic Warning</w:t>
      </w:r>
    </w:p>
    <w:p w14:paraId="7861F78A"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 xml:space="preserve">Ezekiel's lament serves as a prophetic warning to the people of Israel. In Ezekiel 19:12, the vine is uprooted in fury, symbolizing the consequences of ignoring God's warnings. "But it was uprooted in fury and thrown to the ground; the east wind made it </w:t>
      </w:r>
      <w:proofErr w:type="gramStart"/>
      <w:r w:rsidRPr="00F6333B">
        <w:rPr>
          <w:rFonts w:eastAsia="Times New Roman"/>
          <w:kern w:val="0"/>
          <w:sz w:val="21"/>
          <w:szCs w:val="21"/>
        </w:rPr>
        <w:t>shrivel,</w:t>
      </w:r>
      <w:proofErr w:type="gramEnd"/>
      <w:r w:rsidRPr="00F6333B">
        <w:rPr>
          <w:rFonts w:eastAsia="Times New Roman"/>
          <w:kern w:val="0"/>
          <w:sz w:val="21"/>
          <w:szCs w:val="21"/>
        </w:rPr>
        <w:t xml:space="preserve"> it was stripped of its fruit." This encourages us to heed the warnings and guidance found in Scripture, aligning our lives with God's will.</w:t>
      </w:r>
    </w:p>
    <w:p w14:paraId="6162716D"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prophetic warnings in Ezekiel 19 guide your decisions in challenging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ignoring prophetic warnings leads to consequences, as seen in Ezekiel 19?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Ezekiel 19 about responding to warnings in your own life? </w:t>
      </w:r>
    </w:p>
    <w:p w14:paraId="18A64C06"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Repentance</w:t>
      </w:r>
    </w:p>
    <w:p w14:paraId="3EBF4B76"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chapter implicitly calls for repentance and turning back to God. Ezekiel 19:13-14 describes the vine being planted in the wilderness, a place of desolation. "Now it is planted in the wilderness, in a dry and thirsty land." This imagery urges us to examine our hearts and return to God, who offers life and restoration even in the driest seasons.</w:t>
      </w:r>
    </w:p>
    <w:p w14:paraId="4BBEBA12"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identify areas in your life that need repentance, as highlighted in Ezekiel 19?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past mistakes is crucial for genuine repentance and transformation?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repentance leads to lasting change in your daily life? </w:t>
      </w:r>
    </w:p>
    <w:p w14:paraId="1F5897C4"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4C90205"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7C8BC982" w14:textId="77777777" w:rsidR="003A4520" w:rsidRDefault="003A4520" w:rsidP="003A4520">
      <w:pPr>
        <w:spacing w:line="247" w:lineRule="auto"/>
        <w:rPr>
          <w:rFonts w:eastAsia="Times New Roman"/>
          <w:b/>
          <w:bCs/>
          <w:kern w:val="0"/>
          <w:sz w:val="21"/>
          <w:szCs w:val="21"/>
        </w:rPr>
      </w:pPr>
    </w:p>
    <w:p w14:paraId="6EF513F6" w14:textId="0E5F63FE"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Hope of Restoration</w:t>
      </w:r>
    </w:p>
    <w:p w14:paraId="4B0BB2E3"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Despite the lament, there is an underlying hope for restoration. Ezekiel 19 reminds us that God is always ready to restore and renew those who turn to Him. As we face challenges and setbacks, we can hold onto the promise that God is a God of second chances, ready to bring new life to what seems lost.</w:t>
      </w:r>
    </w:p>
    <w:p w14:paraId="1ADA854F"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find hope in difficult times, similar to the hope of restoration in Ezekiel 19?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for in your personal restoration journey, inspired by the themes in Ezekiel 19?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acknowledging past failures is crucial for experiencing true restoration, as seen in Ezekiel 19? </w:t>
      </w:r>
    </w:p>
    <w:p w14:paraId="4C38EF2E"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Sovereignty of God</w:t>
      </w:r>
    </w:p>
    <w:p w14:paraId="3F3C9C7D"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Finally, Ezekiel 19 underscores the sovereignty of God over nations and individuals. The chapter's events remind us that God is in control, orchestrating history according to His divine plan. This assurance allows us to trust Him fully, knowing that His purposes will prevail, and His love will guide us through every season of life.</w:t>
      </w:r>
    </w:p>
    <w:p w14:paraId="134C4D04" w14:textId="77777777" w:rsidR="003A4520" w:rsidRPr="001B37DC" w:rsidRDefault="003A4520" w:rsidP="003A4520">
      <w:pPr>
        <w:spacing w:line="247" w:lineRule="auto"/>
        <w:rPr>
          <w:rFonts w:eastAsia="Times New Roman"/>
          <w:kern w:val="0"/>
          <w:sz w:val="21"/>
          <w:szCs w:val="21"/>
        </w:rPr>
      </w:pPr>
      <w:r w:rsidRPr="00F6333B">
        <w:rPr>
          <w:rFonts w:eastAsia="Times New Roman"/>
          <w:kern w:val="0"/>
          <w:sz w:val="21"/>
          <w:szCs w:val="21"/>
        </w:rPr>
        <w:t>1. How can recognizing God's sovereignty in Ezekiel 19 influence your response to life's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control in Ezekiel 19 can impact your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Ezekiel 19 about trusting God's plan during uncertain times?</w:t>
      </w:r>
      <w:r w:rsidRPr="001B37DC">
        <w:br w:type="page"/>
      </w:r>
    </w:p>
    <w:p w14:paraId="7133519D" w14:textId="77777777" w:rsidR="003A4520" w:rsidRPr="003A4520" w:rsidRDefault="003A4520" w:rsidP="003A4520">
      <w:pPr>
        <w:spacing w:line="247" w:lineRule="auto"/>
        <w:jc w:val="center"/>
        <w:outlineLvl w:val="0"/>
        <w:rPr>
          <w:rFonts w:eastAsia="Times New Roman"/>
          <w:b/>
          <w:bCs/>
          <w:kern w:val="36"/>
          <w:sz w:val="32"/>
          <w:szCs w:val="32"/>
        </w:rPr>
      </w:pPr>
      <w:r w:rsidRPr="003A4520">
        <w:rPr>
          <w:rFonts w:eastAsia="Times New Roman"/>
          <w:b/>
          <w:bCs/>
          <w:kern w:val="36"/>
          <w:sz w:val="32"/>
          <w:szCs w:val="32"/>
        </w:rPr>
        <w:t>Ezekiel 20 Teaching Points and Bible Study Questions</w:t>
      </w:r>
    </w:p>
    <w:p w14:paraId="58CEF8F5" w14:textId="19BE6FF3"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Remember the Faithfulness of God</w:t>
      </w:r>
    </w:p>
    <w:p w14:paraId="1731B1D6"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In Ezekiel 20, we are reminded of God's unwavering faithfulness despite Israel's repeated disobedience. The chapter recounts how God led the Israelites out of Egypt and provided for them in the wilderness. This serves as a powerful reminder that "I am the LORD your God" (Ezekiel 20:5). Even when we falter, God remains steadfast, guiding us back to His path.</w:t>
      </w:r>
    </w:p>
    <w:p w14:paraId="6880289F"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remembering God's past faithfulness influence your response to current challenges in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recall God's faithfulness during times of doubt or uncertainty?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daily to remind yourself of God's faithfulness? </w:t>
      </w:r>
    </w:p>
    <w:p w14:paraId="17A3395A"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Obedience</w:t>
      </w:r>
    </w:p>
    <w:p w14:paraId="6BDBE026"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God's call to obedience is clear throughout Ezekiel 20. The Israelites were given statutes and laws to follow, yet they often chose their own way. "But they rebelled against Me and would not listen to Me" (Ezekiel 20:8). This teaches us that true freedom and fulfillment come from aligning our lives with God's will, not from following our own desires.</w:t>
      </w:r>
    </w:p>
    <w:p w14:paraId="6D330352"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apply the lessons of obedience from Ezekiel 20 in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God's commands is emphasized in Ezekiel 20?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actions align with God's expectations as seen in Ezekiel 20? </w:t>
      </w:r>
    </w:p>
    <w:p w14:paraId="64CA792A"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05AA587"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5B7E13EA" w14:textId="77777777" w:rsidR="003A4520" w:rsidRDefault="003A4520" w:rsidP="003A4520">
      <w:pPr>
        <w:spacing w:line="247" w:lineRule="auto"/>
        <w:rPr>
          <w:rFonts w:eastAsia="Times New Roman"/>
          <w:b/>
          <w:bCs/>
          <w:kern w:val="0"/>
          <w:sz w:val="21"/>
          <w:szCs w:val="21"/>
        </w:rPr>
      </w:pPr>
    </w:p>
    <w:p w14:paraId="591341D2" w14:textId="208CFACB"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Consequences of Idolatry</w:t>
      </w:r>
    </w:p>
    <w:p w14:paraId="52D0F7D2"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20 highlights the dangers of idolatry, as the Israelites repeatedly turned to false gods. God warns, "Do not defile yourselves with the idols of Egypt" (Ezekiel 20:7). Idolatry isn't just about ancient statues; it's anything that takes God's rightful place in our hearts. We must guard against modern-day idols that can distract us from our relationship with Him.</w:t>
      </w:r>
    </w:p>
    <w:p w14:paraId="35C007A9"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recognizing modern idols help you avoid the consequences described in Ezekiel 20?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idolatry leads to such severe consequences in your personal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identify and remove idols from your daily routine? </w:t>
      </w:r>
    </w:p>
    <w:p w14:paraId="22F2A61A"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Gift of the Sabbath</w:t>
      </w:r>
    </w:p>
    <w:p w14:paraId="51DB06C4"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Sabbath is presented as a sign of the covenant between God and His people. "Keep My Sabbaths holy, that they may be a sign between us" (Ezekiel 20:20). This day of rest is a divine gift, offering us a chance to pause, reflect, and reconnect with our Creator. Embracing the Sabbath can rejuvenate our spirit and strengthen our faith.</w:t>
      </w:r>
    </w:p>
    <w:p w14:paraId="5A9F6671"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observing the Sabbath enhance your relationship with God and others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the Sabbath as a sign of His covenant with His people?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rest and reflection on the Sabbath? </w:t>
      </w:r>
    </w:p>
    <w:p w14:paraId="2EAE8B02"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6B9B115"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48482E11" w14:textId="77777777" w:rsidR="003A4520" w:rsidRDefault="003A4520" w:rsidP="003A4520">
      <w:pPr>
        <w:spacing w:line="247" w:lineRule="auto"/>
        <w:rPr>
          <w:rFonts w:eastAsia="Times New Roman"/>
          <w:b/>
          <w:bCs/>
          <w:kern w:val="0"/>
          <w:sz w:val="21"/>
          <w:szCs w:val="21"/>
        </w:rPr>
      </w:pPr>
    </w:p>
    <w:p w14:paraId="3029E3B4" w14:textId="6CCB249B"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God's Reluctance to Punish</w:t>
      </w:r>
    </w:p>
    <w:p w14:paraId="52114462"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Despite Israel's rebellion, God is slow to anger and reluctant to punish. He says, "I acted for the sake of My name, that it should not be profaned" (Ezekiel 20:9). This reveals God's merciful nature, always seeking to restore rather than destroy. His patience is an invitation for us to repent and return to Him.</w:t>
      </w:r>
    </w:p>
    <w:p w14:paraId="655F7647" w14:textId="77777777" w:rsidR="003A4520" w:rsidRDefault="003A4520" w:rsidP="003A4520">
      <w:pPr>
        <w:spacing w:line="247" w:lineRule="auto"/>
      </w:pPr>
      <w:r w:rsidRPr="00F6333B">
        <w:rPr>
          <w:rFonts w:eastAsia="Times New Roman"/>
          <w:kern w:val="0"/>
          <w:sz w:val="21"/>
          <w:szCs w:val="21"/>
        </w:rPr>
        <w:t>1. How can you apply God's patience in your relationships when faced with repeated disappointments?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hesitates to punish despite continuous disobedience?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God's reluctance to punish about handling conflicts in your life?</w:t>
      </w:r>
    </w:p>
    <w:p w14:paraId="78C620B9" w14:textId="5F5F4824"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Prophets</w:t>
      </w:r>
    </w:p>
    <w:p w14:paraId="63E25703"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Ezekiel's role as a prophet is crucial in delivering God's message. Prophets are God's mouthpieces, calling His people back to righteousness. "Son of man, speak to the elders of Israel" (Ezekiel 20:3). This reminds us of the importance of listening to those who speak God's truth, guiding us in our spiritual journey.</w:t>
      </w:r>
    </w:p>
    <w:p w14:paraId="7D30E707"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apply the lessons from Ezekiel 20 to discern true prophetic messages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used prophets like Ezekiel to communicate with His people?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Ezekiel 20 about the responsibilities of a modern-day prophet? </w:t>
      </w:r>
    </w:p>
    <w:p w14:paraId="0B6FA5FA"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F4C5832"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6177E4EF" w14:textId="77777777" w:rsidR="003A4520" w:rsidRDefault="003A4520" w:rsidP="003A4520">
      <w:pPr>
        <w:spacing w:line="247" w:lineRule="auto"/>
        <w:rPr>
          <w:rFonts w:eastAsia="Times New Roman"/>
          <w:b/>
          <w:bCs/>
          <w:kern w:val="0"/>
          <w:sz w:val="21"/>
          <w:szCs w:val="21"/>
        </w:rPr>
      </w:pPr>
    </w:p>
    <w:p w14:paraId="581BE8AF" w14:textId="5EE06462"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Promise of Restoration</w:t>
      </w:r>
    </w:p>
    <w:p w14:paraId="41BA6634"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Even in the midst of judgment, God promises restoration. "I will bring you out from the peoples and gather you" (Ezekiel 20:34). This hope of restoration is a testament to God's love and commitment to His people. No matter how far we stray, God is always ready to welcome us back with open arms.</w:t>
      </w:r>
    </w:p>
    <w:p w14:paraId="26EFB08F"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apply the promise of restoration in Ezekiel 20 to your personal life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restoration despite Israel's repeated disobedience in Ezekiel 20?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actions with God's promise of restoration in your community? </w:t>
      </w:r>
    </w:p>
    <w:p w14:paraId="5455255B"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Repentance</w:t>
      </w:r>
    </w:p>
    <w:p w14:paraId="6186F1DE"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20 is a call to repentance, urging the Israelites to turn from their sinful ways. "Repent and turn from all your offenses" (Ezekiel 20:30). Repentance is not just about feeling sorry; it's about changing direction and aligning our lives with God's purpose. It's a daily choice to follow Him wholeheartedly.</w:t>
      </w:r>
    </w:p>
    <w:p w14:paraId="10F9BB60"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identify and turn away from modern-day idols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crucial for maintaining a strong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genuine repentance and transformation in your daily actions? </w:t>
      </w:r>
    </w:p>
    <w:p w14:paraId="5B3E34A9"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2BCAFDB"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4046679A" w14:textId="77777777" w:rsidR="003A4520" w:rsidRDefault="003A4520" w:rsidP="003A4520">
      <w:pPr>
        <w:spacing w:line="247" w:lineRule="auto"/>
        <w:rPr>
          <w:rFonts w:eastAsia="Times New Roman"/>
          <w:b/>
          <w:bCs/>
          <w:kern w:val="0"/>
          <w:sz w:val="21"/>
          <w:szCs w:val="21"/>
        </w:rPr>
      </w:pPr>
    </w:p>
    <w:p w14:paraId="579610AA" w14:textId="1BB31557"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Sovereignty of God</w:t>
      </w:r>
    </w:p>
    <w:p w14:paraId="330A2BD7"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Throughout the chapter, God's sovereignty is evident. He is in control, orchestrating events according to His divine plan. "I will rule over you with an outstretched arm" (Ezekiel 20:33). Recognizing God's sovereignty brings peace, knowing that He holds our future and works all things for our good.</w:t>
      </w:r>
    </w:p>
    <w:p w14:paraId="2840A808"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recognizing God's sovereignty in Ezekiel 20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control can bring peace during uncertain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actions with God's sovereign will as </w:t>
      </w:r>
      <w:proofErr w:type="gramStart"/>
      <w:r w:rsidRPr="00F6333B">
        <w:rPr>
          <w:rFonts w:eastAsia="Times New Roman"/>
          <w:kern w:val="0"/>
          <w:sz w:val="21"/>
          <w:szCs w:val="21"/>
        </w:rPr>
        <w:t>seen</w:t>
      </w:r>
      <w:proofErr w:type="gramEnd"/>
      <w:r w:rsidRPr="00F6333B">
        <w:rPr>
          <w:rFonts w:eastAsia="Times New Roman"/>
          <w:kern w:val="0"/>
          <w:sz w:val="21"/>
          <w:szCs w:val="21"/>
        </w:rPr>
        <w:t xml:space="preserve"> in Ezekiel 20? </w:t>
      </w:r>
    </w:p>
    <w:p w14:paraId="537AF4FA"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Presence</w:t>
      </w:r>
    </w:p>
    <w:p w14:paraId="2F14EBE5"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Finally, Ezekiel 20 assures us of God's constant presence. Despite Israel's failures, God never abandoned them. "I will be your God" (Ezekiel 20:20). This promise is for us today, reminding us that we are never alone. God's presence is our comfort and strength, guiding us through every challenge we face.</w:t>
      </w:r>
    </w:p>
    <w:p w14:paraId="50AA7832" w14:textId="77777777" w:rsidR="003A4520" w:rsidRPr="001B37DC" w:rsidRDefault="003A4520" w:rsidP="003A4520">
      <w:pPr>
        <w:spacing w:line="247" w:lineRule="auto"/>
        <w:rPr>
          <w:rFonts w:eastAsia="Times New Roman"/>
          <w:kern w:val="0"/>
          <w:sz w:val="21"/>
          <w:szCs w:val="21"/>
        </w:rPr>
      </w:pPr>
      <w:r w:rsidRPr="00F6333B">
        <w:rPr>
          <w:rFonts w:eastAsia="Times New Roman"/>
          <w:kern w:val="0"/>
          <w:sz w:val="21"/>
          <w:szCs w:val="21"/>
        </w:rPr>
        <w:t>1. How can you recognize and rely on God's presence in challenging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presence is crucial for spiritual growth and guidance?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daily to remind yourself of God's constant presence in your life?</w:t>
      </w:r>
      <w:r w:rsidRPr="001B37DC">
        <w:br w:type="page"/>
      </w:r>
    </w:p>
    <w:p w14:paraId="36D2055C" w14:textId="77777777" w:rsidR="003A4520" w:rsidRPr="003A4520" w:rsidRDefault="003A4520" w:rsidP="003A4520">
      <w:pPr>
        <w:spacing w:line="247" w:lineRule="auto"/>
        <w:jc w:val="center"/>
        <w:outlineLvl w:val="0"/>
        <w:rPr>
          <w:rFonts w:eastAsia="Times New Roman"/>
          <w:b/>
          <w:bCs/>
          <w:kern w:val="36"/>
          <w:sz w:val="32"/>
          <w:szCs w:val="32"/>
        </w:rPr>
      </w:pPr>
      <w:r w:rsidRPr="003A4520">
        <w:rPr>
          <w:rFonts w:eastAsia="Times New Roman"/>
          <w:b/>
          <w:bCs/>
          <w:kern w:val="36"/>
          <w:sz w:val="32"/>
          <w:szCs w:val="32"/>
        </w:rPr>
        <w:t>Ezekiel 21 Teaching Points and Bible Study Questions</w:t>
      </w:r>
    </w:p>
    <w:p w14:paraId="3224632E" w14:textId="680143E1"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Sword of Judgment: A Call to Repentance</w:t>
      </w:r>
    </w:p>
    <w:p w14:paraId="38FD9D80"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21 opens with a vivid image of God's sword drawn against Jerusalem, symbolizing impending judgment. This serves as a powerful reminder that God is just and righteous. "I will draw My sword from its sheath and cut off both the righteous and the wicked from you" (Ezekiel 21:3). This passage encourages us to examine our lives and turn away from sin, embracing repentance as a path to restoration.</w:t>
      </w:r>
    </w:p>
    <w:p w14:paraId="748FFD68"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recognize and respond to warnings in your life as calls to repentance?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strong imagery like a sword to convey the need for repentance?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actions with a repentant heart? </w:t>
      </w:r>
    </w:p>
    <w:p w14:paraId="52F96AAD"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Certainty of God's Word</w:t>
      </w:r>
    </w:p>
    <w:p w14:paraId="457E5E44"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God's declarations through Ezekiel are certain and unchangeable. "It will not return to its sheath until it has finished My wrath upon you" (Ezekiel 21:5). This underscores the reliability of God's Word. In a world full of uncertainty, we can find solace in the unchanging truth of Scripture, which guides us in every aspect of life.</w:t>
      </w:r>
    </w:p>
    <w:p w14:paraId="1BF3345E"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apply the certainty of God's word in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promises is crucial during uncertain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strengthen your faith in the reliability of God's word? </w:t>
      </w:r>
    </w:p>
    <w:p w14:paraId="79A94031"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07BF1EC"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0330E28C" w14:textId="77777777" w:rsidR="003A4520" w:rsidRDefault="003A4520" w:rsidP="003A4520">
      <w:pPr>
        <w:spacing w:line="247" w:lineRule="auto"/>
        <w:rPr>
          <w:rFonts w:eastAsia="Times New Roman"/>
          <w:b/>
          <w:bCs/>
          <w:kern w:val="0"/>
          <w:sz w:val="21"/>
          <w:szCs w:val="21"/>
        </w:rPr>
      </w:pPr>
    </w:p>
    <w:p w14:paraId="5C2CAF92" w14:textId="1DFCB823"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Role of the Prophet: A Voice for God</w:t>
      </w:r>
    </w:p>
    <w:p w14:paraId="3958616F"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Ezekiel's role as a prophet is to convey God's message, no matter how difficult. "Son of man, prophesy and say, ‘This is what the Lord says’" (Ezekiel 21:9). This reminds us of our calling to be messengers of truth and love, sharing the Gospel with those around us, even when it challenges the status quo.</w:t>
      </w:r>
    </w:p>
    <w:p w14:paraId="0E9EC0A9"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discern and communicate God's message in challenging situations like Ezekiel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prophets to deliver difficult messages, and how can we respond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Ezekiel about being a faithful voice for God in your community? </w:t>
      </w:r>
    </w:p>
    <w:p w14:paraId="7B51C4FE"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Symbolism</w:t>
      </w:r>
    </w:p>
    <w:p w14:paraId="0AFF4DEC"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uses vivid imagery to convey God's message, such as the sword sharpened and polished. "A sword, a sword, sharpened and polished—prepared for the slaughter" (Ezekiel 21:9-10). This teaches us the importance of using creative and relatable methods to communicate spiritual truths, making them accessible and impactful.</w:t>
      </w:r>
    </w:p>
    <w:p w14:paraId="7F5CFDC5"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apply the symbolism of the sword in Ezekiel 21 to modern challenges you face?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vivid symbols to communicate messages, and how can this impact your understanding?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Ezekiel's symbolic actions to effectively convey important messages in your life? </w:t>
      </w:r>
    </w:p>
    <w:p w14:paraId="2B5CE8D1"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0C69EF3"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2A8EFABB" w14:textId="77777777" w:rsidR="003A4520" w:rsidRDefault="003A4520" w:rsidP="003A4520">
      <w:pPr>
        <w:spacing w:line="247" w:lineRule="auto"/>
        <w:rPr>
          <w:rFonts w:eastAsia="Times New Roman"/>
          <w:b/>
          <w:bCs/>
          <w:kern w:val="0"/>
          <w:sz w:val="21"/>
          <w:szCs w:val="21"/>
        </w:rPr>
      </w:pPr>
    </w:p>
    <w:p w14:paraId="2D8060C2" w14:textId="1ECC9C25"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Inevitability of Consequences</w:t>
      </w:r>
    </w:p>
    <w:p w14:paraId="310CC56C"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chapter highlights the inevitability of consequences for sin. "Because you have defiled My sanctuary with all your detestable practices" (Ezekiel 21:24). This serves as a sobering reminder that our actions have repercussions, urging us to live in a way that honors God and aligns with His will.</w:t>
      </w:r>
    </w:p>
    <w:p w14:paraId="30F8286A" w14:textId="77777777" w:rsidR="003A4520" w:rsidRDefault="003A4520" w:rsidP="003A4520">
      <w:pPr>
        <w:spacing w:line="247" w:lineRule="auto"/>
      </w:pPr>
      <w:r w:rsidRPr="00F6333B">
        <w:rPr>
          <w:rFonts w:eastAsia="Times New Roman"/>
          <w:kern w:val="0"/>
          <w:sz w:val="21"/>
          <w:szCs w:val="21"/>
        </w:rPr>
        <w:t>1. How can understanding the inevitability of consequences in Ezekiel 21 influence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consequences is crucial for personal growth and accountability?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prepare for potential consequences in your life choices?</w:t>
      </w:r>
    </w:p>
    <w:p w14:paraId="2FD9B788" w14:textId="2E1684FA"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Sovereignty of God in Judgment</w:t>
      </w:r>
    </w:p>
    <w:p w14:paraId="4E62AE87"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God's sovereignty is evident as He directs the sword of judgment. "I have appointed a sword for slaughter" (Ezekiel 21:15). This reassures us that God is in control, even in times of trial and judgment. Trusting in His sovereignty allows us to find peace amidst life's challenges.</w:t>
      </w:r>
    </w:p>
    <w:p w14:paraId="3ACE4DE1"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recognizing God's sovereignty in judgment influence your response to personal challenges or injustices?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character through His judgments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God's control over judgment impact your trust in His plans for the future? </w:t>
      </w:r>
    </w:p>
    <w:p w14:paraId="34D849C9"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D67318E"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42191298" w14:textId="77777777" w:rsidR="003A4520" w:rsidRDefault="003A4520" w:rsidP="003A4520">
      <w:pPr>
        <w:spacing w:line="247" w:lineRule="auto"/>
        <w:rPr>
          <w:rFonts w:eastAsia="Times New Roman"/>
          <w:b/>
          <w:bCs/>
          <w:kern w:val="0"/>
          <w:sz w:val="21"/>
          <w:szCs w:val="21"/>
        </w:rPr>
      </w:pPr>
    </w:p>
    <w:p w14:paraId="178E8C9A" w14:textId="7AE519BB"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Call to Humility</w:t>
      </w:r>
    </w:p>
    <w:p w14:paraId="52B4BDF2"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21 calls for humility before God. "Cry out and wail, son of man, for it is against My people" (Ezekiel 21:12). Recognizing our need for God's mercy and grace leads us to a posture of humility, opening our hearts to His transformative work.</w:t>
      </w:r>
    </w:p>
    <w:p w14:paraId="7AE7CA1F"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recognizing God's sovereignty in Ezekiel 21 inspire humility in your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when facing God's judgment as described in Ezekiel 21?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humility in response to Ezekiel 21's warnings? </w:t>
      </w:r>
    </w:p>
    <w:p w14:paraId="294205F8"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Warning Against False Security</w:t>
      </w:r>
    </w:p>
    <w:p w14:paraId="64EBB490"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chapter warns against placing trust in false securities. "The sword despises every stronghold" (Ezekiel 21:15). This encourages us to evaluate where we place our trust, ensuring it is in God alone, who is our true refuge and strength.</w:t>
      </w:r>
    </w:p>
    <w:p w14:paraId="417ADE5D"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identify and avoid false security in your daily life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rely on false security instead of seeking true guidance?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security is grounded in truth and not illusion? </w:t>
      </w:r>
    </w:p>
    <w:p w14:paraId="17586AB1"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E4AF368"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7CAAD009" w14:textId="77777777" w:rsidR="003A4520" w:rsidRDefault="003A4520" w:rsidP="003A4520">
      <w:pPr>
        <w:spacing w:line="247" w:lineRule="auto"/>
        <w:rPr>
          <w:rFonts w:eastAsia="Times New Roman"/>
          <w:b/>
          <w:bCs/>
          <w:kern w:val="0"/>
          <w:sz w:val="21"/>
          <w:szCs w:val="21"/>
        </w:rPr>
      </w:pPr>
    </w:p>
    <w:p w14:paraId="21B17EC3" w14:textId="1C68D472"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Urgency of Obedience</w:t>
      </w:r>
    </w:p>
    <w:p w14:paraId="3158C4AD"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Ezekiel's message emphasizes the urgency of obedience to God's commands. "Therefore, prophesy, son of man, and strike your hands together" (Ezekiel 21:14). Immediate obedience to God's Word is crucial, as it aligns us with His purposes and brings about His blessings.</w:t>
      </w:r>
    </w:p>
    <w:p w14:paraId="357DDF6A"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prioritize immediate obedience to God's guidance in your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urgency in obedience is crucial for spiritual growth and protection?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prompt obedience in challenging situations? </w:t>
      </w:r>
    </w:p>
    <w:p w14:paraId="38F0B2AF"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Restoration</w:t>
      </w:r>
    </w:p>
    <w:p w14:paraId="0503C0DD"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Despite the grim warnings, there is hope for restoration. "I will pour out My wrath upon you, but I will not make a complete end of you" (Ezekiel 21:31-32). This assures us of God's enduring love and His desire to restore and redeem, offering us hope and a future through faith in Christ.</w:t>
      </w:r>
    </w:p>
    <w:p w14:paraId="7C0A973A" w14:textId="77777777" w:rsidR="003A4520" w:rsidRPr="001B37DC" w:rsidRDefault="003A4520" w:rsidP="003A4520">
      <w:pPr>
        <w:spacing w:line="247" w:lineRule="auto"/>
        <w:rPr>
          <w:rFonts w:eastAsia="Times New Roman"/>
          <w:kern w:val="0"/>
          <w:sz w:val="21"/>
          <w:szCs w:val="21"/>
        </w:rPr>
      </w:pPr>
      <w:r w:rsidRPr="00F6333B">
        <w:rPr>
          <w:rFonts w:eastAsia="Times New Roman"/>
          <w:kern w:val="0"/>
          <w:sz w:val="21"/>
          <w:szCs w:val="21"/>
        </w:rPr>
        <w:t>1. How can you find hope in God's promises during times of personal or communal upheaval?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past challenges to prepare for future restoration?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trusting in God's plan for restoration matter in your daily life?</w:t>
      </w:r>
      <w:r w:rsidRPr="001B37DC">
        <w:br w:type="page"/>
      </w:r>
    </w:p>
    <w:p w14:paraId="3D588E12" w14:textId="77777777" w:rsidR="003A4520" w:rsidRPr="003A4520" w:rsidRDefault="003A4520" w:rsidP="003A4520">
      <w:pPr>
        <w:spacing w:line="247" w:lineRule="auto"/>
        <w:jc w:val="center"/>
        <w:outlineLvl w:val="0"/>
        <w:rPr>
          <w:rFonts w:eastAsia="Times New Roman"/>
          <w:b/>
          <w:bCs/>
          <w:kern w:val="36"/>
          <w:sz w:val="32"/>
          <w:szCs w:val="32"/>
        </w:rPr>
      </w:pPr>
      <w:r w:rsidRPr="003A4520">
        <w:rPr>
          <w:rFonts w:eastAsia="Times New Roman"/>
          <w:b/>
          <w:bCs/>
          <w:kern w:val="36"/>
          <w:sz w:val="32"/>
          <w:szCs w:val="32"/>
        </w:rPr>
        <w:t>Ezekiel 22 Teaching Points and Bible Study Questions</w:t>
      </w:r>
    </w:p>
    <w:p w14:paraId="094F2814" w14:textId="3FFBD312"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Importance of Righteous Leadership</w:t>
      </w:r>
    </w:p>
    <w:p w14:paraId="3CC12B15"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22 highlights the critical role of leaders in guiding their communities. The chapter begins with a lament over the leaders of Israel who have failed in their duties, leading the people astray. As it is written, "Her princes within her are like wolves tearing their prey, shedding blood, and destroying lives for dishonest gain" (Ezekiel 22:27). This serves as a reminder that righteous leadership is essential for a society to thrive. Leaders should be guided by integrity and justice, reflecting the character of Christ in their actions.</w:t>
      </w:r>
    </w:p>
    <w:p w14:paraId="599E97B9"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ensure your leadership decisions align with righteousness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righteous leadership is crucial for community well-being and trust?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hold leaders accountable to ethical and moral standards? </w:t>
      </w:r>
    </w:p>
    <w:p w14:paraId="342F7EE8"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Sin</w:t>
      </w:r>
    </w:p>
    <w:p w14:paraId="1D2456EF"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chapter vividly describes the consequences of turning away from God's commandments. The people of Israel are accused of shedding innocent blood and defiling themselves with idols. "You have become guilty by the blood you have shed and defiled by the idols you have made" (Ezekiel 22:4). This serves as a stark reminder that sin separates us from God and leads to destruction. It is a call to repentance and a return to the path of righteousness.</w:t>
      </w:r>
    </w:p>
    <w:p w14:paraId="1627E1B3"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recognizing the consequences of sin in Ezekiel 22 influence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sin's consequences is crucial for personal and community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prevent repeating the mistakes highlighted in Ezekiel 22? </w:t>
      </w:r>
    </w:p>
    <w:p w14:paraId="50068492"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DB20E27"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0FBFB6E2" w14:textId="77777777" w:rsidR="003A4520" w:rsidRDefault="003A4520" w:rsidP="003A4520">
      <w:pPr>
        <w:spacing w:line="247" w:lineRule="auto"/>
        <w:rPr>
          <w:rFonts w:eastAsia="Times New Roman"/>
          <w:b/>
          <w:bCs/>
          <w:kern w:val="0"/>
          <w:sz w:val="21"/>
          <w:szCs w:val="21"/>
        </w:rPr>
      </w:pPr>
    </w:p>
    <w:p w14:paraId="130A3F76" w14:textId="72D5D0FF"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Call to Holiness</w:t>
      </w:r>
    </w:p>
    <w:p w14:paraId="0B314486"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22 emphasizes the need for holiness among God's people. The chapter condemns the priests who have failed to distinguish between the holy and the common. "Her priests do violence to My law and profane My holy things. They do not distinguish between the holy and the common" (Ezekiel 22:26). This is a call for believers to live set apart, reflecting God's holiness in every aspect of their lives.</w:t>
      </w:r>
    </w:p>
    <w:p w14:paraId="7C1E740F"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apply the call to holiness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holiness is challenging in today's society?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actions reflect a commitment to holiness? </w:t>
      </w:r>
    </w:p>
    <w:p w14:paraId="37576A2C"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Intercession</w:t>
      </w:r>
    </w:p>
    <w:p w14:paraId="2F90E43D"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In the midst of judgment, God seeks someone to stand in the gap for the land. "I searched for a man among them to repair the wall and stand in the gap before Me on behalf of the land, so that I should not destroy it, but I found no one" (Ezekiel 22:30). This highlights the power and importance of intercessory prayer. As believers, we are called to pray fervently for our communities, standing in the gap and seeking God's mercy.</w:t>
      </w:r>
    </w:p>
    <w:p w14:paraId="6490D239"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apply intercession to address injustices in your community today, as seen in Ezekiel 22?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intercession is crucial in preventing societal decay, according to Ezekiel 22?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become an effective intercessor for others, inspired by Ezekiel 22? </w:t>
      </w:r>
    </w:p>
    <w:p w14:paraId="160D0BB7"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60B940A"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5157C828" w14:textId="77777777" w:rsidR="003A4520" w:rsidRDefault="003A4520" w:rsidP="003A4520">
      <w:pPr>
        <w:spacing w:line="247" w:lineRule="auto"/>
        <w:rPr>
          <w:rFonts w:eastAsia="Times New Roman"/>
          <w:b/>
          <w:bCs/>
          <w:kern w:val="0"/>
          <w:sz w:val="21"/>
          <w:szCs w:val="21"/>
        </w:rPr>
      </w:pPr>
    </w:p>
    <w:p w14:paraId="22DDBB49" w14:textId="553AF1B6"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Dangers of Idolatry</w:t>
      </w:r>
    </w:p>
    <w:p w14:paraId="2F66AC8C"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Idolatry is a recurring theme in Ezekiel 22, where the people are condemned for worshiping false gods. "You have despised My holy things and profaned My Sabbaths" (Ezekiel 22:8). This serves as a warning against placing anything above our devotion to God. In our modern lives, idolatry can take many forms, from material possessions to personal ambitions. We must guard our hearts and ensure that God remains our ultimate priority.</w:t>
      </w:r>
    </w:p>
    <w:p w14:paraId="46B078AA" w14:textId="77777777" w:rsidR="003A4520" w:rsidRDefault="003A4520" w:rsidP="003A4520">
      <w:pPr>
        <w:spacing w:line="247" w:lineRule="auto"/>
      </w:pPr>
      <w:r w:rsidRPr="00F6333B">
        <w:rPr>
          <w:rFonts w:eastAsia="Times New Roman"/>
          <w:kern w:val="0"/>
          <w:sz w:val="21"/>
          <w:szCs w:val="21"/>
        </w:rPr>
        <w:t>1. How can you identify and remove modern idols in your daily life to stay spiritually focused?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idolatry is still a temptation despite its negative consequences in Ezekiel 22?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prioritize God over material possessions or societal pressures?</w:t>
      </w:r>
    </w:p>
    <w:p w14:paraId="52F046CE" w14:textId="2327BDFE"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Need for Justice</w:t>
      </w:r>
    </w:p>
    <w:p w14:paraId="66D927B9"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chapter calls out the injustices prevalent in the society of Israel, from oppression of the poor to corruption among officials. "The people of the land have practiced extortion and committed robbery. They have oppressed the poor and needy and have exploited the foreign resident without justice" (Ezekiel 22:29). This is a call for believers to pursue justice and righteousness, advocating for the marginalized and standing against corruption.</w:t>
      </w:r>
    </w:p>
    <w:p w14:paraId="33D5CAB6"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actively promote justice in your community based on Ezekiel 22's teachings?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justice is emphasized in Ezekiel 22, and how does it apply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address injustice in your daily life, inspired by Ezekiel 22? </w:t>
      </w:r>
    </w:p>
    <w:p w14:paraId="779F743C"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8041B31"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4B536972" w14:textId="77777777" w:rsidR="003A4520" w:rsidRDefault="003A4520" w:rsidP="003A4520">
      <w:pPr>
        <w:spacing w:line="247" w:lineRule="auto"/>
        <w:rPr>
          <w:rFonts w:eastAsia="Times New Roman"/>
          <w:b/>
          <w:bCs/>
          <w:kern w:val="0"/>
          <w:sz w:val="21"/>
          <w:szCs w:val="21"/>
        </w:rPr>
      </w:pPr>
    </w:p>
    <w:p w14:paraId="2BCE6E2D" w14:textId="009410C1"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Role of Prophets</w:t>
      </w:r>
    </w:p>
    <w:p w14:paraId="296587D2"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22 criticizes false prophets who have misled the people with lies. "Her prophets whitewash these deeds with false visions and lying divinations" (Ezekiel 22:28). This underscores the importance of true prophetic voices that speak God's truth with boldness and clarity. As followers of Christ, we are called to discern truth from falsehood and to uphold the integrity of God's Word.</w:t>
      </w:r>
    </w:p>
    <w:p w14:paraId="3718441A"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apply the role of a prophet in addressing injustices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prophets are crucial in guiding moral and ethical decisions in society?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Ezekiel's courage to speak truth in challenging situations? </w:t>
      </w:r>
    </w:p>
    <w:p w14:paraId="38F977DB"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Repentance</w:t>
      </w:r>
    </w:p>
    <w:p w14:paraId="5577E14D"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chapter is a powerful call to repentance, urging the people to turn from their wicked ways. "Therefore, I will pour out My wrath upon them and consume them with My fiery anger, bringing down on their own heads all they have done" (Ezekiel 22:31). Repentance is not just a one-time act but a continual turning back to God, seeking His forgiveness and grace.</w:t>
      </w:r>
    </w:p>
    <w:p w14:paraId="730B3185"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identify and address areas in your life needing repentance, as highlighted in Ezekiel 22?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crucial for personal and communal transformation according to Ezekiel 22?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encourage others towards repentance in your community? </w:t>
      </w:r>
    </w:p>
    <w:p w14:paraId="75D4C5DC"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0487710"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16DB128C" w14:textId="77777777" w:rsidR="003A4520" w:rsidRDefault="003A4520" w:rsidP="003A4520">
      <w:pPr>
        <w:spacing w:line="247" w:lineRule="auto"/>
        <w:rPr>
          <w:rFonts w:eastAsia="Times New Roman"/>
          <w:b/>
          <w:bCs/>
          <w:kern w:val="0"/>
          <w:sz w:val="21"/>
          <w:szCs w:val="21"/>
        </w:rPr>
      </w:pPr>
    </w:p>
    <w:p w14:paraId="0F77A066" w14:textId="570C8870"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Holiness of God</w:t>
      </w:r>
    </w:p>
    <w:p w14:paraId="7B511DE0"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22 reminds us of God's holiness and His intolerance of sin. The chapter paints a picture of a God who is just and righteous, who cannot overlook iniquity. "I will scatter you among the nations and disperse you throughout the lands; I will purge your uncleanness" (Ezekiel 22:15). This is a call to revere God’s holiness and to live in a way that honors Him.</w:t>
      </w:r>
    </w:p>
    <w:p w14:paraId="71F41CBF"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reflect God's holiness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holiness is crucial in a world filled with corruption?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actions align with God's standards of holiness? </w:t>
      </w:r>
    </w:p>
    <w:p w14:paraId="3CFFCDB0"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Restoration</w:t>
      </w:r>
    </w:p>
    <w:p w14:paraId="3C82ADFB"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Despite the grim warnings, Ezekiel 22 ultimately points to the hope of restoration. God's desire is not to destroy but to purify and restore His people. This echoes the promise of salvation through Jesus Christ, who offers redemption and new life. As believers, we hold onto the hope that God is always working to restore and renew, bringing beauty from ashes.</w:t>
      </w:r>
    </w:p>
    <w:p w14:paraId="7C59563D" w14:textId="77777777" w:rsidR="003A4520" w:rsidRPr="001B37DC" w:rsidRDefault="003A4520" w:rsidP="003A4520">
      <w:pPr>
        <w:spacing w:line="247" w:lineRule="auto"/>
        <w:rPr>
          <w:rFonts w:eastAsia="Times New Roman"/>
          <w:kern w:val="0"/>
          <w:sz w:val="21"/>
          <w:szCs w:val="21"/>
        </w:rPr>
      </w:pPr>
      <w:r w:rsidRPr="00F6333B">
        <w:rPr>
          <w:rFonts w:eastAsia="Times New Roman"/>
          <w:kern w:val="0"/>
          <w:sz w:val="21"/>
          <w:szCs w:val="21"/>
        </w:rPr>
        <w:t>1. How can you contribute to restoring justice and righteousness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see restored in your personal life through faith and action?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acknowledging past failures help in the journey towards spiritual restoration?</w:t>
      </w:r>
      <w:r w:rsidRPr="001B37DC">
        <w:br w:type="page"/>
      </w:r>
    </w:p>
    <w:p w14:paraId="0A4E5D1F" w14:textId="77777777" w:rsidR="003A4520" w:rsidRPr="003A4520" w:rsidRDefault="003A4520" w:rsidP="003A4520">
      <w:pPr>
        <w:spacing w:line="247" w:lineRule="auto"/>
        <w:jc w:val="center"/>
        <w:outlineLvl w:val="0"/>
        <w:rPr>
          <w:rFonts w:eastAsia="Times New Roman"/>
          <w:b/>
          <w:bCs/>
          <w:kern w:val="36"/>
          <w:sz w:val="32"/>
          <w:szCs w:val="32"/>
        </w:rPr>
      </w:pPr>
      <w:r w:rsidRPr="003A4520">
        <w:rPr>
          <w:rFonts w:eastAsia="Times New Roman"/>
          <w:b/>
          <w:bCs/>
          <w:kern w:val="36"/>
          <w:sz w:val="32"/>
          <w:szCs w:val="32"/>
        </w:rPr>
        <w:t>Ezekiel 23 Teaching Points and Bible Study Questions</w:t>
      </w:r>
    </w:p>
    <w:p w14:paraId="7B572495" w14:textId="6D6340E0"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Dangers of Idolatry</w:t>
      </w:r>
    </w:p>
    <w:p w14:paraId="59235C6B"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23 vividly illustrates the perils of turning away from God to pursue idols. The chapter uses the metaphor of two sisters to depict Israel and Judah's unfaithfulness. As it is written, "They defiled themselves with the idols of Egypt" (Ezekiel 23:3). This serves as a powerful reminder to keep our hearts and minds focused on God, avoiding the distractions that can lead us astray.</w:t>
      </w:r>
    </w:p>
    <w:p w14:paraId="3C9D4B1D"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identify and avoid modern forms of idolatry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idolatry is so tempting despite its destructive consequences?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prioritize your relationship with God over worldly distractions? </w:t>
      </w:r>
    </w:p>
    <w:p w14:paraId="795773FE"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Unfaithfulness</w:t>
      </w:r>
    </w:p>
    <w:p w14:paraId="2B09DD06"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chapter underscores the severe consequences of spiritual infidelity. God’s judgment on the sisters is a sobering reminder that our actions have repercussions. "Therefore, I handed her over to her lovers, the Assyrians for whom she lusted" (Ezekiel 23:9). This teaches us the importance of remaining faithful to God, who is always faithful to us.</w:t>
      </w:r>
    </w:p>
    <w:p w14:paraId="3470EB7F"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recognizing the consequences of unfaithfulness in Ezekiel 23 guide your personal decision-making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the outcomes of unfaithfulness is crucial for maintaining healthy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avoid the pitfalls of unfaithfulness highlighted in Ezekiel 23? </w:t>
      </w:r>
    </w:p>
    <w:p w14:paraId="4AD86DEF"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35FCEFA"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1437DA20" w14:textId="77777777" w:rsidR="003A4520" w:rsidRDefault="003A4520" w:rsidP="003A4520">
      <w:pPr>
        <w:spacing w:line="247" w:lineRule="auto"/>
        <w:rPr>
          <w:rFonts w:eastAsia="Times New Roman"/>
          <w:b/>
          <w:bCs/>
          <w:kern w:val="0"/>
          <w:sz w:val="21"/>
          <w:szCs w:val="21"/>
        </w:rPr>
      </w:pPr>
    </w:p>
    <w:p w14:paraId="6B074971" w14:textId="5D941008"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Importance of Repentance</w:t>
      </w:r>
    </w:p>
    <w:p w14:paraId="119959E2"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23 calls us to repentance, showing that God desires a sincere return to Him. The sisters' failure to repent led to their downfall. "Yet she did not give up her harlotry" (Ezekiel 23:8). This lesson encourages us to turn back to God with genuine hearts, seeking His forgiveness and grace.</w:t>
      </w:r>
    </w:p>
    <w:p w14:paraId="4319E0E2"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recognizing past mistakes in Ezekiel 23 inspire genuine repentance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crucial for restoring relationships with God, as seen in Ezekiel 23?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repentance leads to lasting change, based on Ezekiel 23's lessons? </w:t>
      </w:r>
    </w:p>
    <w:p w14:paraId="52D51744"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Holiness of God</w:t>
      </w:r>
    </w:p>
    <w:p w14:paraId="53EA6B63"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chapter highlights God's holiness and His intolerance of sin. "Because you have forgotten Me and cast Me behind your back, you must bear the consequences of your lewdness and prostitution" (Ezekiel 23:35). This serves as a reminder of the reverence and respect we owe to our Creator, who is pure and just.</w:t>
      </w:r>
    </w:p>
    <w:p w14:paraId="63268D14"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recognizing God's holiness influence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holiness is crucial for personal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align your life more closely with God's holiness? </w:t>
      </w:r>
    </w:p>
    <w:p w14:paraId="4D8A67AA"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322EDB8"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1807817F" w14:textId="77777777" w:rsidR="003A4520" w:rsidRDefault="003A4520" w:rsidP="003A4520">
      <w:pPr>
        <w:spacing w:line="247" w:lineRule="auto"/>
        <w:rPr>
          <w:rFonts w:eastAsia="Times New Roman"/>
          <w:b/>
          <w:bCs/>
          <w:kern w:val="0"/>
          <w:sz w:val="21"/>
          <w:szCs w:val="21"/>
        </w:rPr>
      </w:pPr>
    </w:p>
    <w:p w14:paraId="58FF297B" w14:textId="3E06701B"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Call to Spiritual Purity</w:t>
      </w:r>
    </w:p>
    <w:p w14:paraId="4FE73F21"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23 challenges us to pursue spiritual purity. The sisters' impurity led to their judgment, teaching us to strive for holiness in our own lives. "They have committed adultery with their idols" (Ezekiel 23:37). Let us seek to live lives that honor God, free from the entanglements of sin.</w:t>
      </w:r>
    </w:p>
    <w:p w14:paraId="6C78F6F6" w14:textId="77777777" w:rsidR="003A4520" w:rsidRDefault="003A4520" w:rsidP="003A4520">
      <w:pPr>
        <w:spacing w:line="247" w:lineRule="auto"/>
      </w:pPr>
      <w:r w:rsidRPr="00F6333B">
        <w:rPr>
          <w:rFonts w:eastAsia="Times New Roman"/>
          <w:kern w:val="0"/>
          <w:sz w:val="21"/>
          <w:szCs w:val="21"/>
        </w:rPr>
        <w:t>1. How can you identify and remove influences that compromise your spiritual purity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spiritual purity is essential for a fulfilling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maintain spiritual purity in a world full of distractions?</w:t>
      </w:r>
    </w:p>
    <w:p w14:paraId="0E906D65" w14:textId="63DE914C"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Accountability</w:t>
      </w:r>
    </w:p>
    <w:p w14:paraId="55C16EDE"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chapter emphasizes the importance of accountability in our spiritual journey. The sisters' actions were exposed and judged, reminding us that we are accountable to God for our choices. "You will bear the penalty of your lewdness and your abominations" (Ezekiel 23:49). Let us hold ourselves accountable and seek guidance from fellow believers.</w:t>
      </w:r>
    </w:p>
    <w:p w14:paraId="78C716CF"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we ensure accountability in our community to prevent moral and spiritual decline like in Ezekiel 23?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accountability is crucial in maintaining faithfulness in relationships and commitments?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hold yourself accountable in your spiritual journey? </w:t>
      </w:r>
    </w:p>
    <w:p w14:paraId="60979BFB"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675C3F7"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4854DED8" w14:textId="77777777" w:rsidR="003A4520" w:rsidRDefault="003A4520" w:rsidP="003A4520">
      <w:pPr>
        <w:spacing w:line="247" w:lineRule="auto"/>
        <w:rPr>
          <w:rFonts w:eastAsia="Times New Roman"/>
          <w:b/>
          <w:bCs/>
          <w:kern w:val="0"/>
          <w:sz w:val="21"/>
          <w:szCs w:val="21"/>
        </w:rPr>
      </w:pPr>
    </w:p>
    <w:p w14:paraId="08C2ED14" w14:textId="4EEBD4F0"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Power of God's Word</w:t>
      </w:r>
    </w:p>
    <w:p w14:paraId="390DBEB4"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 xml:space="preserve">Ezekiel 23 demonstrates the power of God's Word to convict and correct. The prophetic message delivered through Ezekiel was a call to change. "Therefore, </w:t>
      </w:r>
      <w:proofErr w:type="spellStart"/>
      <w:r w:rsidRPr="00F6333B">
        <w:rPr>
          <w:rFonts w:eastAsia="Times New Roman"/>
          <w:kern w:val="0"/>
          <w:sz w:val="21"/>
          <w:szCs w:val="21"/>
        </w:rPr>
        <w:t>Oholibah</w:t>
      </w:r>
      <w:proofErr w:type="spellEnd"/>
      <w:r w:rsidRPr="00F6333B">
        <w:rPr>
          <w:rFonts w:eastAsia="Times New Roman"/>
          <w:kern w:val="0"/>
          <w:sz w:val="21"/>
          <w:szCs w:val="21"/>
        </w:rPr>
        <w:t>, this is what the Lord GOD says" (Ezekiel 23:22). Let us immerse ourselves in Scripture, allowing it to transform our hearts and minds.</w:t>
      </w:r>
    </w:p>
    <w:p w14:paraId="5F59E032"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apply the power of God's Word to resist worldly temptations like those in Ezekiel 23?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Word is crucial in transforming our desires and actions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daily to ensure God's Word guides your decisions and relationships? </w:t>
      </w:r>
    </w:p>
    <w:p w14:paraId="15FAD215"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Need for Spiritual Discernment</w:t>
      </w:r>
    </w:p>
    <w:p w14:paraId="525A2307"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chapter teaches us the importance of spiritual discernment. The sisters were led astray by false promises and allurements. "She lusted after the Assyrians" (Ezekiel 23:12). We must seek wisdom and discernment from God to navigate the challenges of life and remain steadfast in our faith.</w:t>
      </w:r>
    </w:p>
    <w:p w14:paraId="66FEB49C"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 xml:space="preserve">1. How can you develop spiritual discernment to avoid the mistakes of </w:t>
      </w:r>
      <w:proofErr w:type="spellStart"/>
      <w:r w:rsidRPr="00F6333B">
        <w:rPr>
          <w:rFonts w:eastAsia="Times New Roman"/>
          <w:kern w:val="0"/>
          <w:sz w:val="21"/>
          <w:szCs w:val="21"/>
        </w:rPr>
        <w:t>Oholah</w:t>
      </w:r>
      <w:proofErr w:type="spellEnd"/>
      <w:r w:rsidRPr="00F6333B">
        <w:rPr>
          <w:rFonts w:eastAsia="Times New Roman"/>
          <w:kern w:val="0"/>
          <w:sz w:val="21"/>
          <w:szCs w:val="21"/>
        </w:rPr>
        <w:t xml:space="preserve"> and </w:t>
      </w:r>
      <w:proofErr w:type="spellStart"/>
      <w:r w:rsidRPr="00F6333B">
        <w:rPr>
          <w:rFonts w:eastAsia="Times New Roman"/>
          <w:kern w:val="0"/>
          <w:sz w:val="21"/>
          <w:szCs w:val="21"/>
        </w:rPr>
        <w:t>Oholibah</w:t>
      </w:r>
      <w:proofErr w:type="spellEnd"/>
      <w:r w:rsidRPr="00F6333B">
        <w:rPr>
          <w:rFonts w:eastAsia="Times New Roman"/>
          <w:kern w:val="0"/>
          <w:sz w:val="21"/>
          <w:szCs w:val="21"/>
        </w:rPr>
        <w: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spiritual discernment is crucial in recognizing false influences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spiritual discernment in daily life? </w:t>
      </w:r>
    </w:p>
    <w:p w14:paraId="42F72A0C"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FFA3FBF"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6572DA3C" w14:textId="77777777" w:rsidR="003A4520" w:rsidRDefault="003A4520" w:rsidP="003A4520">
      <w:pPr>
        <w:spacing w:line="247" w:lineRule="auto"/>
        <w:rPr>
          <w:rFonts w:eastAsia="Times New Roman"/>
          <w:b/>
          <w:bCs/>
          <w:kern w:val="0"/>
          <w:sz w:val="21"/>
          <w:szCs w:val="21"/>
        </w:rPr>
      </w:pPr>
    </w:p>
    <w:p w14:paraId="5463A22E" w14:textId="3E6C8D3B"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Reality of Divine Justice</w:t>
      </w:r>
    </w:p>
    <w:p w14:paraId="0D51B2EE"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23 reminds us of the reality of divine justice. God's judgment on the sisters was a fulfillment of His righteous standards. "I will put an end to your lewdness and prostitution" (Ezekiel 23:27). This assures us that God is just and will ultimately set things right.</w:t>
      </w:r>
    </w:p>
    <w:p w14:paraId="1249FD60"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understanding divine justice in Ezekiel 23 influence your response to personal wrongdoing?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align your actions with God's justice as depicted in Ezekiel 23?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recognizing divine justice is crucial for maintaining moral accountability in your life? </w:t>
      </w:r>
    </w:p>
    <w:p w14:paraId="3B8A0618"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Redemption</w:t>
      </w:r>
    </w:p>
    <w:p w14:paraId="3918A5BB"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Despite the somber tone of Ezekiel 23, there is an underlying hope of redemption. God's desire is for His people to return to Him. "Then you will know that I am the Lord GOD" (Ezekiel 23:49). This hope is fulfilled in Jesus Christ, who offers us salvation and a restored relationship with God.</w:t>
      </w:r>
    </w:p>
    <w:p w14:paraId="019AB6B4"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May these lessons from Ezekiel 23 inspire us to live lives that honor God, rooted in His Word and guided by His Spirit.</w:t>
      </w:r>
    </w:p>
    <w:p w14:paraId="275FBA9C" w14:textId="77777777" w:rsidR="003A4520" w:rsidRPr="001B37DC" w:rsidRDefault="003A4520" w:rsidP="003A4520">
      <w:pPr>
        <w:spacing w:line="247" w:lineRule="auto"/>
        <w:rPr>
          <w:rFonts w:eastAsia="Times New Roman"/>
          <w:kern w:val="0"/>
          <w:sz w:val="21"/>
          <w:szCs w:val="21"/>
        </w:rPr>
      </w:pPr>
      <w:r w:rsidRPr="00F6333B">
        <w:rPr>
          <w:rFonts w:eastAsia="Times New Roman"/>
          <w:kern w:val="0"/>
          <w:sz w:val="21"/>
          <w:szCs w:val="21"/>
        </w:rPr>
        <w:t>1. How can recognizing past mistakes lead to personal redemption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change in your life to align with a path of redemption?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understanding consequences help in seeking and maintaining redemption?</w:t>
      </w:r>
      <w:r w:rsidRPr="001B37DC">
        <w:br w:type="page"/>
      </w:r>
    </w:p>
    <w:p w14:paraId="1E86B463" w14:textId="77777777" w:rsidR="003A4520" w:rsidRPr="003A4520" w:rsidRDefault="003A4520" w:rsidP="003A4520">
      <w:pPr>
        <w:spacing w:line="247" w:lineRule="auto"/>
        <w:jc w:val="center"/>
        <w:outlineLvl w:val="0"/>
        <w:rPr>
          <w:rFonts w:eastAsia="Times New Roman"/>
          <w:b/>
          <w:bCs/>
          <w:kern w:val="36"/>
          <w:sz w:val="32"/>
          <w:szCs w:val="32"/>
        </w:rPr>
      </w:pPr>
      <w:r w:rsidRPr="003A4520">
        <w:rPr>
          <w:rFonts w:eastAsia="Times New Roman"/>
          <w:b/>
          <w:bCs/>
          <w:kern w:val="36"/>
          <w:sz w:val="32"/>
          <w:szCs w:val="32"/>
        </w:rPr>
        <w:t>Ezekiel 24 Teaching Points and Bible Study Questions</w:t>
      </w:r>
    </w:p>
    <w:p w14:paraId="30C30468" w14:textId="022B2CC8"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Pot and the Scum: A Call to Purity</w:t>
      </w:r>
    </w:p>
    <w:p w14:paraId="448CE216"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24 begins with a vivid metaphor: a pot filled with choice meat, but it becomes tainted with scum. This imagery reminds us of the importance of purity in our lives. Just as the pot was meant to be clean, we are called to live lives that reflect holiness. "Remove the scum from it," God commands (Ezekiel 24:11). This is a call to examine our hearts and remove anything that separates us from God.</w:t>
      </w:r>
    </w:p>
    <w:p w14:paraId="6BCA2F15"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identify and remove impurities in your life, similar to the scum in the pot?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the pot as a metaphor for refining and purifying our character?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life remains pure and free from 'scum'? </w:t>
      </w:r>
    </w:p>
    <w:p w14:paraId="467D2CEB"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Boiling Pot: Consequences of Sin</w:t>
      </w:r>
    </w:p>
    <w:p w14:paraId="4B31099D"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boiling pot represents the judgment that comes from persistent sin. God uses this metaphor to illustrate the consequences that Israel faces due to their rebellion. It serves as a reminder that our actions have consequences, and turning away from God leads to spiritual turmoil. "For the blood she shed is in her midst," God declares (Ezekiel 24:7). Let this be a lesson to seek repentance and restoration.</w:t>
      </w:r>
    </w:p>
    <w:p w14:paraId="334AA87F"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recognizing the "boiling pot" in your life help you address hidden sins effectively?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consequences of sin are often compared to a boiling pot in our lives?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prevent your life from becoming like the boiling pot in Ezekiel 24? </w:t>
      </w:r>
    </w:p>
    <w:p w14:paraId="36597394"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C54CA21"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31129FDB" w14:textId="77777777" w:rsidR="003A4520" w:rsidRDefault="003A4520" w:rsidP="003A4520">
      <w:pPr>
        <w:spacing w:line="247" w:lineRule="auto"/>
        <w:rPr>
          <w:rFonts w:eastAsia="Times New Roman"/>
          <w:b/>
          <w:bCs/>
          <w:kern w:val="0"/>
          <w:sz w:val="21"/>
          <w:szCs w:val="21"/>
        </w:rPr>
      </w:pPr>
    </w:p>
    <w:p w14:paraId="522EEF85" w14:textId="4BDB2476"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Day of Reckoning: God’s Perfect Timing</w:t>
      </w:r>
    </w:p>
    <w:p w14:paraId="6DA7A3EB"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24:2 marks a specific day when God’s word comes to pass. This teaches us about God’s perfect timing. He is never late, nor is He early. His plans unfold precisely when they should. Trust in His timing, even when it seems delayed, for He knows the end from the beginning.</w:t>
      </w:r>
    </w:p>
    <w:p w14:paraId="53487012"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trust God's timing in your personal challenges, as seen in Ezekiel 24?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patience from God's timing in Ezekiel 24?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God's perfect timing help you face life's uncertainties? </w:t>
      </w:r>
    </w:p>
    <w:p w14:paraId="1D004C91"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Loss of Ezekiel’s Wife: A Lesson in Obedience</w:t>
      </w:r>
    </w:p>
    <w:p w14:paraId="2F860AFA"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is told that his wife will die, yet he is commanded not to mourn publicly. This difficult command highlights the prophet’s obedience and trust in God’s plan. "Do not lament or weep or let your tears flow" (Ezekiel 24:16). It challenges us to trust God’s wisdom, even when His ways are beyond our understanding.</w:t>
      </w:r>
    </w:p>
    <w:p w14:paraId="445FEA6B"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find strength to obey God during personal loss or hardship like Ezekiel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asked Ezekiel to continue his duties despite his personal grief?</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Ezekiel's obedience that applies to your own life challenges? </w:t>
      </w:r>
    </w:p>
    <w:p w14:paraId="26BB9766"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D1666F7"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6D67EC68" w14:textId="77777777" w:rsidR="003A4520" w:rsidRDefault="003A4520" w:rsidP="003A4520">
      <w:pPr>
        <w:spacing w:line="247" w:lineRule="auto"/>
        <w:rPr>
          <w:rFonts w:eastAsia="Times New Roman"/>
          <w:b/>
          <w:bCs/>
          <w:kern w:val="0"/>
          <w:sz w:val="21"/>
          <w:szCs w:val="21"/>
        </w:rPr>
      </w:pPr>
    </w:p>
    <w:p w14:paraId="2EB0DD4B" w14:textId="4F78EEA4"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A Sign to the People: Living Testimonies</w:t>
      </w:r>
    </w:p>
    <w:p w14:paraId="52265897"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Ezekiel’s life becomes a sign to the people of Israel. His actions and experiences are meant to convey God’s message. This reminds us that our lives are testimonies to those around us. "You will do as I have done," God tells Ezekiel (Ezekiel 24:22). Let your life be a living testimony of God’s grace and truth.</w:t>
      </w:r>
    </w:p>
    <w:p w14:paraId="6176CE1D" w14:textId="77777777" w:rsidR="003A4520" w:rsidRDefault="003A4520" w:rsidP="003A4520">
      <w:pPr>
        <w:spacing w:line="247" w:lineRule="auto"/>
      </w:pPr>
      <w:r w:rsidRPr="00F6333B">
        <w:rPr>
          <w:rFonts w:eastAsia="Times New Roman"/>
          <w:kern w:val="0"/>
          <w:sz w:val="21"/>
          <w:szCs w:val="21"/>
        </w:rPr>
        <w:t>1. How can you be a living testimony in your community like Ezekiel was to his people?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personal experiences as signs for others in their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Ezekiel's response to loss that applies to your own life challenges?</w:t>
      </w:r>
    </w:p>
    <w:p w14:paraId="35CEDF15" w14:textId="23DC9CC4"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Silence of the Prophet: Power in Stillness</w:t>
      </w:r>
    </w:p>
    <w:p w14:paraId="5C50F7C0"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After the death of his wife, Ezekiel is rendered silent until God opens his mouth again. This period of silence teaches us the power of stillness and reflection. Sometimes, God calls us to be still and listen, rather than speak. "You will be silent and unable to rebuke them" (Ezekiel 24:27). Embrace moments of quiet to hear God’s voice more clearly.</w:t>
      </w:r>
    </w:p>
    <w:p w14:paraId="293D79C3"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embracing silence enhance your spiritual growth and understanding in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stillness can be a powerful response in moments of personal loss or crisis?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Ezekiel's silence about finding strength in quietness during life's trials? </w:t>
      </w:r>
    </w:p>
    <w:p w14:paraId="6D51EEF7"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B2B4AEA"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4B015AB5" w14:textId="77777777" w:rsidR="003A4520" w:rsidRDefault="003A4520" w:rsidP="003A4520">
      <w:pPr>
        <w:spacing w:line="247" w:lineRule="auto"/>
        <w:rPr>
          <w:rFonts w:eastAsia="Times New Roman"/>
          <w:b/>
          <w:bCs/>
          <w:kern w:val="0"/>
          <w:sz w:val="21"/>
          <w:szCs w:val="21"/>
        </w:rPr>
      </w:pPr>
    </w:p>
    <w:p w14:paraId="3674EEBB" w14:textId="56E5DAA2"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Role of a Watchman: Responsibility and Accountability</w:t>
      </w:r>
    </w:p>
    <w:p w14:paraId="3EF73AF3"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Ezekiel’s role as a watchman is underscored in this chapter. He is responsible for delivering God’s message, regardless of the people’s response. This reminds us of our responsibility to share the truth of the Gospel. "You will be a sign to them, and they will know that I am the LORD" (Ezekiel 24:27). Be faithful in your calling to share God’s word.</w:t>
      </w:r>
    </w:p>
    <w:p w14:paraId="2D9D4CE7"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apply the watchman's responsibility to your daily interactions and community involvement?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accountability is crucial for a watchman in maintaining trust and integrity?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 fulfill your role as a watchman effectively? </w:t>
      </w:r>
    </w:p>
    <w:p w14:paraId="069BFE7B"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Certainty of God’s Word: Trust in His Promises</w:t>
      </w:r>
    </w:p>
    <w:p w14:paraId="297E6FE1"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Throughout Ezekiel 24, God’s words are fulfilled exactly as He declares. This assures us of the certainty and reliability of His promises. "The word of the LORD came to me" (Ezekiel 24:1). Trust in His promises, for they are sure and steadfast.</w:t>
      </w:r>
    </w:p>
    <w:p w14:paraId="7296D13E"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strengthen your trust in God's promises when facing uncertainty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rely on God's word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faithfulness daily? </w:t>
      </w:r>
    </w:p>
    <w:p w14:paraId="72686925"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0880CC2"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740BA618" w14:textId="77777777" w:rsidR="003A4520" w:rsidRDefault="003A4520" w:rsidP="003A4520">
      <w:pPr>
        <w:spacing w:line="247" w:lineRule="auto"/>
        <w:rPr>
          <w:rFonts w:eastAsia="Times New Roman"/>
          <w:b/>
          <w:bCs/>
          <w:kern w:val="0"/>
          <w:sz w:val="21"/>
          <w:szCs w:val="21"/>
        </w:rPr>
      </w:pPr>
    </w:p>
    <w:p w14:paraId="1EE634CE" w14:textId="2E5E55BB"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Heart of God: Justice and Mercy</w:t>
      </w:r>
    </w:p>
    <w:p w14:paraId="0084914A"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While the chapter speaks of judgment, it also reveals God’s heart for justice and mercy. He desires repentance and restoration for His people. "I will not relent or have pity or be sorry" (Ezekiel 24:14). Yet, His ultimate goal is to bring His people back to Him. Remember, God’s justice is always balanced with His mercy.</w:t>
      </w:r>
    </w:p>
    <w:p w14:paraId="78C67E2D"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balance justice and mercy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both justice and mercy in His relationship with us?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God's heart to apply justice and mercy in your community? </w:t>
      </w:r>
    </w:p>
    <w:p w14:paraId="71E36A53"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Ultimate Hope: Restoration through Christ</w:t>
      </w:r>
    </w:p>
    <w:p w14:paraId="3C72DFC6"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24 points to the need for a Savior who can cleanse us from sin and restore us to God. This hope is fulfilled in Jesus Christ, who offers salvation and new life. "For the wages of sin is death, but the gift of God is eternal life in Christ Jesus our Lord" (Romans 6:23). Embrace the hope and restoration found in Christ alone.</w:t>
      </w:r>
    </w:p>
    <w:p w14:paraId="1DFF7EE1" w14:textId="77777777" w:rsidR="003A4520" w:rsidRPr="001B37DC" w:rsidRDefault="003A4520" w:rsidP="003A4520">
      <w:pPr>
        <w:spacing w:line="247" w:lineRule="auto"/>
        <w:rPr>
          <w:rFonts w:eastAsia="Times New Roman"/>
          <w:kern w:val="0"/>
          <w:sz w:val="21"/>
          <w:szCs w:val="21"/>
        </w:rPr>
      </w:pPr>
      <w:r w:rsidRPr="00F6333B">
        <w:rPr>
          <w:rFonts w:eastAsia="Times New Roman"/>
          <w:kern w:val="0"/>
          <w:sz w:val="21"/>
          <w:szCs w:val="21"/>
        </w:rPr>
        <w:t>1. How can Ezekiel 24 inspire hope in Christ's restoration during personal trials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judgment in Ezekiel 24 is essential for understanding ultimate restoration through Christ?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embrace Christ's promise of restoration in your daily life?</w:t>
      </w:r>
      <w:r w:rsidRPr="001B37DC">
        <w:br w:type="page"/>
      </w:r>
    </w:p>
    <w:p w14:paraId="6DB3504F" w14:textId="77777777" w:rsidR="003A4520" w:rsidRPr="003A4520" w:rsidRDefault="003A4520" w:rsidP="003A4520">
      <w:pPr>
        <w:spacing w:line="247" w:lineRule="auto"/>
        <w:jc w:val="center"/>
        <w:outlineLvl w:val="0"/>
        <w:rPr>
          <w:rFonts w:eastAsia="Times New Roman"/>
          <w:b/>
          <w:bCs/>
          <w:kern w:val="36"/>
          <w:sz w:val="32"/>
          <w:szCs w:val="32"/>
        </w:rPr>
      </w:pPr>
      <w:r w:rsidRPr="003A4520">
        <w:rPr>
          <w:rFonts w:eastAsia="Times New Roman"/>
          <w:b/>
          <w:bCs/>
          <w:kern w:val="36"/>
          <w:sz w:val="32"/>
          <w:szCs w:val="32"/>
        </w:rPr>
        <w:t>Ezekiel 25 Teaching Points and Bible Study Questions</w:t>
      </w:r>
    </w:p>
    <w:p w14:paraId="131CC6FC" w14:textId="7DEFEBA3"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Divine Justice is Inevitable</w:t>
      </w:r>
    </w:p>
    <w:p w14:paraId="520A74C2"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25 reminds us that God's justice is unwavering and inevitable. The chapter opens with God's pronouncement against the Ammonites, Moabites, Edomites, and Philistines for their actions against Israel. This serves as a powerful reminder that God sees all and will hold nations accountable for their actions. As it is written, "Because you clapped your hands and stamped your feet and rejoiced with all the malice of your heart against the land of Israel" (Ezekiel 25:6), God’s justice will prevail. This encourages us to live righteously, knowing that God’s justice is both fair and certain.</w:t>
      </w:r>
    </w:p>
    <w:p w14:paraId="762E0DB1"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understanding divine justice in Ezekiel 25 influence your response to personal injustices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accepting inevitable divine justice can bring peace in uncertain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actions can you take to align with God's justice in your daily interactions? </w:t>
      </w:r>
    </w:p>
    <w:p w14:paraId="5FD0299F"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Sovereignty Over Nations</w:t>
      </w:r>
    </w:p>
    <w:p w14:paraId="4FD9AF5F"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chapter highlights God's sovereignty over all nations, not just Israel. He is the ultimate ruler, and His plans will come to fruition regardless of human intentions. "I will execute judgments upon Moab. Then they will know that I am the LORD" (Ezekiel 25:11). This reassures us that no matter the chaos in the world, God is in control, and His purposes will stand.</w:t>
      </w:r>
    </w:p>
    <w:p w14:paraId="6D29BDF4"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recognizing God's sovereignty over nations influence your perspective on current global events?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justice from His actions against the nations in Ezekiel 25?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understanding God's control over nations can impact your personal sense of security? </w:t>
      </w:r>
    </w:p>
    <w:p w14:paraId="5E1AE719"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10FB3CA"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51514C69" w14:textId="77777777" w:rsidR="003A4520" w:rsidRDefault="003A4520" w:rsidP="003A4520">
      <w:pPr>
        <w:spacing w:line="247" w:lineRule="auto"/>
        <w:rPr>
          <w:rFonts w:eastAsia="Times New Roman"/>
          <w:b/>
          <w:bCs/>
          <w:kern w:val="0"/>
          <w:sz w:val="21"/>
          <w:szCs w:val="21"/>
        </w:rPr>
      </w:pPr>
    </w:p>
    <w:p w14:paraId="75692FCD" w14:textId="5270ED6D"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Consequences of Pride</w:t>
      </w:r>
    </w:p>
    <w:p w14:paraId="5F5BB68B"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25 teaches us about the dangers of pride. The Moabites and Ammonites are judged for their arrogance and disdain towards Israel. "Because Moab and Seir said, ‘Look, the house of Judah is like all the other nations,’" (Ezekiel 25:8), they faced God’s wrath. This lesson encourages humility and reminds us to guard against pride, which can lead to downfall.</w:t>
      </w:r>
    </w:p>
    <w:p w14:paraId="5C76E210"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recognizing pride in ourselves help prevent negative consequences in our relationships and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pride often leads to downfall, and how can humility be a safeguard?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address pride before it leads to personal or communal consequences? </w:t>
      </w:r>
    </w:p>
    <w:p w14:paraId="57CB6B69"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Compassion Over Schadenfreude</w:t>
      </w:r>
    </w:p>
    <w:p w14:paraId="31E46EB1"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chapter warns against taking pleasure in the misfortunes of others. The Ammonites rejoiced over Israel’s downfall, and God’s response was swift and severe. "Because you said, ‘Aha!’ against My sanctuary when it was profaned" (Ezekiel 25:3), they faced judgment. This teaches us to cultivate compassion and empathy, rather than delighting in others' struggles.</w:t>
      </w:r>
    </w:p>
    <w:p w14:paraId="23774416"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show compassion instead of rejoicing when others face consequences for their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avoid feeling joy over others' misfortunes?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empathy rather than schadenfreude in your daily life? </w:t>
      </w:r>
    </w:p>
    <w:p w14:paraId="42FCD53B"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5BE07B7"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4A3ABFED" w14:textId="77777777" w:rsidR="003A4520" w:rsidRDefault="003A4520" w:rsidP="003A4520">
      <w:pPr>
        <w:spacing w:line="247" w:lineRule="auto"/>
        <w:rPr>
          <w:rFonts w:eastAsia="Times New Roman"/>
          <w:b/>
          <w:bCs/>
          <w:kern w:val="0"/>
          <w:sz w:val="21"/>
          <w:szCs w:val="21"/>
        </w:rPr>
      </w:pPr>
    </w:p>
    <w:p w14:paraId="317BB3EB" w14:textId="763AD643"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Importance of Repentance</w:t>
      </w:r>
    </w:p>
    <w:p w14:paraId="71B2137D"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25 underscores the importance of repentance. The nations mentioned had ample opportunity to turn from their ways but chose not to. This serves as a reminder that repentance is crucial for restoration and avoiding judgment. It’s a call to examine our hearts and seek God’s forgiveness earnestly.</w:t>
      </w:r>
    </w:p>
    <w:p w14:paraId="45A135BE" w14:textId="77777777" w:rsidR="003A4520" w:rsidRDefault="003A4520" w:rsidP="003A4520">
      <w:pPr>
        <w:spacing w:line="247" w:lineRule="auto"/>
      </w:pPr>
      <w:r w:rsidRPr="00F6333B">
        <w:rPr>
          <w:rFonts w:eastAsia="Times New Roman"/>
          <w:kern w:val="0"/>
          <w:sz w:val="21"/>
          <w:szCs w:val="21"/>
        </w:rPr>
        <w:t>1. How can recognizing past mistakes lead to genuine repentance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crucial for personal growth and spiritual renewal?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ensure repentance leads to lasting change in your actions?</w:t>
      </w:r>
    </w:p>
    <w:p w14:paraId="117F5E3D" w14:textId="0948B700"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Faithfulness to His People</w:t>
      </w:r>
    </w:p>
    <w:p w14:paraId="5E4F07C0"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Despite the judgments pronounced, God’s faithfulness to Israel is evident. He defends His people and promises to restore them. This reassures us of God’s unwavering commitment to His promises and His people. "I will execute great vengeance upon them with furious rebukes" (Ezekiel 25:17), showing His protective nature over His chosen ones.</w:t>
      </w:r>
    </w:p>
    <w:p w14:paraId="18E9366E"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trust in God's faithfulness when facing challenges from those who oppose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remains faithful to His people despite their shortcomings?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God's faithfulness in your daily life? </w:t>
      </w:r>
    </w:p>
    <w:p w14:paraId="58663C0E"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1CFF117"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6E928124" w14:textId="77777777" w:rsidR="003A4520" w:rsidRDefault="003A4520" w:rsidP="003A4520">
      <w:pPr>
        <w:spacing w:line="247" w:lineRule="auto"/>
        <w:rPr>
          <w:rFonts w:eastAsia="Times New Roman"/>
          <w:b/>
          <w:bCs/>
          <w:kern w:val="0"/>
          <w:sz w:val="21"/>
          <w:szCs w:val="21"/>
        </w:rPr>
      </w:pPr>
    </w:p>
    <w:p w14:paraId="45D9E018" w14:textId="3160EDE0"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Power of God’s Word</w:t>
      </w:r>
    </w:p>
    <w:p w14:paraId="5276D328"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declarations in Ezekiel 25 demonstrate the power and authority of God’s word. What He speaks will come to pass, and His promises are sure. This encourages us to trust in His word and rely on His promises, knowing they are steadfast and true.</w:t>
      </w:r>
    </w:p>
    <w:p w14:paraId="338F8896"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apply the power of God's word to confront injustice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word is effective in bringing about change in people's hearts?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God's word influences your daily decisions and actions? </w:t>
      </w:r>
    </w:p>
    <w:p w14:paraId="2477C147"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Prophets</w:t>
      </w:r>
    </w:p>
    <w:p w14:paraId="213E9204"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Ezekiel’s role as a prophet is crucial in delivering God’s messages. This highlights the importance of being attentive to God’s voice and being willing to share His truth with others. It’s a call to be bold in our faith and to speak God’s truth with love and conviction.</w:t>
      </w:r>
    </w:p>
    <w:p w14:paraId="78747965"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apply the role of a prophet in addressing injustices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prophets are essential for guiding people towards moral and spiritual accountability?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Ezekiel's approach to delivering difficult messages in your own life? </w:t>
      </w:r>
    </w:p>
    <w:p w14:paraId="613D019D"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2084C5E"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58729286" w14:textId="77777777" w:rsidR="003A4520" w:rsidRDefault="003A4520" w:rsidP="003A4520">
      <w:pPr>
        <w:spacing w:line="247" w:lineRule="auto"/>
        <w:rPr>
          <w:rFonts w:eastAsia="Times New Roman"/>
          <w:b/>
          <w:bCs/>
          <w:kern w:val="0"/>
          <w:sz w:val="21"/>
          <w:szCs w:val="21"/>
        </w:rPr>
      </w:pPr>
    </w:p>
    <w:p w14:paraId="2761FEA5" w14:textId="1366590A"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God’s Desire for Recognition</w:t>
      </w:r>
    </w:p>
    <w:p w14:paraId="7572C998"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Throughout the chapter, God’s desire for recognition and acknowledgment is clear. "Then they will know that I am the LORD" (Ezekiel 25:11) is a recurring theme. This reminds us of the importance of recognizing God’s hand in our lives and giving Him the glory He deserves.</w:t>
      </w:r>
    </w:p>
    <w:p w14:paraId="4FACBB43"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ensure God's recognition in your daily actions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desires recognition from all nations, and how does this apply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acknowledge God's presence in challenging situations? </w:t>
      </w:r>
    </w:p>
    <w:p w14:paraId="3098DAAC"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Hope in God’s Ultimate Plan</w:t>
      </w:r>
    </w:p>
    <w:p w14:paraId="7309D073"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Finally, Ezekiel 25 offers hope in God’s ultimate plan. Despite the judgments, there is an underlying assurance that God’s plan is for the ultimate good of His people. This encourages us to trust in His divine plan, even when circumstances seem dire, knowing that His purposes are always for our benefit and His glory.</w:t>
      </w:r>
    </w:p>
    <w:p w14:paraId="5A8EAF0E" w14:textId="77777777" w:rsidR="003A4520" w:rsidRPr="001B37DC" w:rsidRDefault="003A4520" w:rsidP="003A4520">
      <w:pPr>
        <w:spacing w:line="247" w:lineRule="auto"/>
        <w:rPr>
          <w:rFonts w:eastAsia="Times New Roman"/>
          <w:kern w:val="0"/>
          <w:sz w:val="21"/>
          <w:szCs w:val="21"/>
        </w:rPr>
      </w:pPr>
      <w:r w:rsidRPr="00F6333B">
        <w:rPr>
          <w:rFonts w:eastAsia="Times New Roman"/>
          <w:kern w:val="0"/>
          <w:sz w:val="21"/>
          <w:szCs w:val="21"/>
        </w:rPr>
        <w:t>1. How can trusting in God's ultimate plan bring hope during times of uncertainty or adversity?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justice and mercy from Ezekiel 25?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understanding God's ultimate plan encourage patience and perseverance in your daily life?</w:t>
      </w:r>
      <w:r w:rsidRPr="001B37DC">
        <w:br w:type="page"/>
      </w:r>
    </w:p>
    <w:p w14:paraId="2EDE9FDA" w14:textId="77777777" w:rsidR="003A4520" w:rsidRPr="003A4520" w:rsidRDefault="003A4520" w:rsidP="003A4520">
      <w:pPr>
        <w:spacing w:line="247" w:lineRule="auto"/>
        <w:jc w:val="center"/>
        <w:outlineLvl w:val="0"/>
        <w:rPr>
          <w:rFonts w:eastAsia="Times New Roman"/>
          <w:b/>
          <w:bCs/>
          <w:kern w:val="36"/>
          <w:sz w:val="32"/>
          <w:szCs w:val="32"/>
        </w:rPr>
      </w:pPr>
      <w:r w:rsidRPr="003A4520">
        <w:rPr>
          <w:rFonts w:eastAsia="Times New Roman"/>
          <w:b/>
          <w:bCs/>
          <w:kern w:val="36"/>
          <w:sz w:val="32"/>
          <w:szCs w:val="32"/>
        </w:rPr>
        <w:t>Ezekiel 26 Teaching Points and Bible Study Questions</w:t>
      </w:r>
    </w:p>
    <w:p w14:paraId="2DA73A06" w14:textId="3E6C10DF"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Certainty of God's Word</w:t>
      </w:r>
    </w:p>
    <w:p w14:paraId="0369CB21"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 xml:space="preserve">Ezekiel 26 begins with a prophecy against the city of </w:t>
      </w:r>
      <w:proofErr w:type="spellStart"/>
      <w:r w:rsidRPr="00F6333B">
        <w:rPr>
          <w:rFonts w:eastAsia="Times New Roman"/>
          <w:kern w:val="0"/>
          <w:sz w:val="21"/>
          <w:szCs w:val="21"/>
        </w:rPr>
        <w:t>Tyre</w:t>
      </w:r>
      <w:proofErr w:type="spellEnd"/>
      <w:r w:rsidRPr="00F6333B">
        <w:rPr>
          <w:rFonts w:eastAsia="Times New Roman"/>
          <w:kern w:val="0"/>
          <w:sz w:val="21"/>
          <w:szCs w:val="21"/>
        </w:rPr>
        <w:t xml:space="preserve">, demonstrating the certainty and reliability of God's word. When God speaks, His words are not mere suggestions or possibilities; they are certainties. As Ezekiel 26:3 states, "Behold, I am against you, O </w:t>
      </w:r>
      <w:proofErr w:type="spellStart"/>
      <w:r w:rsidRPr="00F6333B">
        <w:rPr>
          <w:rFonts w:eastAsia="Times New Roman"/>
          <w:kern w:val="0"/>
          <w:sz w:val="21"/>
          <w:szCs w:val="21"/>
        </w:rPr>
        <w:t>Tyre</w:t>
      </w:r>
      <w:proofErr w:type="spellEnd"/>
      <w:r w:rsidRPr="00F6333B">
        <w:rPr>
          <w:rFonts w:eastAsia="Times New Roman"/>
          <w:kern w:val="0"/>
          <w:sz w:val="21"/>
          <w:szCs w:val="21"/>
        </w:rPr>
        <w:t>, and I will bring many nations against you, as the sea brings up its waves." This reminds us that God's promises and warnings are sure, encouraging us to trust in His word completely.</w:t>
      </w:r>
    </w:p>
    <w:p w14:paraId="0CA26764"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apply the certainty of God's word in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promises can impact your response to life's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strengthen your faith in the reliability of God's word? </w:t>
      </w:r>
    </w:p>
    <w:p w14:paraId="4D6515DC"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Pride</w:t>
      </w:r>
    </w:p>
    <w:p w14:paraId="3A046B0B" w14:textId="77777777" w:rsidR="003A4520" w:rsidRPr="00F6333B" w:rsidRDefault="003A4520" w:rsidP="003A4520">
      <w:pPr>
        <w:spacing w:line="247" w:lineRule="auto"/>
        <w:rPr>
          <w:rFonts w:eastAsia="Times New Roman"/>
          <w:kern w:val="0"/>
          <w:sz w:val="21"/>
          <w:szCs w:val="21"/>
        </w:rPr>
      </w:pPr>
      <w:proofErr w:type="spellStart"/>
      <w:r w:rsidRPr="00F6333B">
        <w:rPr>
          <w:rFonts w:eastAsia="Times New Roman"/>
          <w:kern w:val="0"/>
          <w:sz w:val="21"/>
          <w:szCs w:val="21"/>
        </w:rPr>
        <w:t>Tyre's</w:t>
      </w:r>
      <w:proofErr w:type="spellEnd"/>
      <w:r w:rsidRPr="00F6333B">
        <w:rPr>
          <w:rFonts w:eastAsia="Times New Roman"/>
          <w:kern w:val="0"/>
          <w:sz w:val="21"/>
          <w:szCs w:val="21"/>
        </w:rPr>
        <w:t xml:space="preserve"> downfall was largely due to its pride and arrogance. The city believed it was invincible, but God showed that no one is beyond His reach. Ezekiel 26:2 highlights </w:t>
      </w:r>
      <w:proofErr w:type="spellStart"/>
      <w:r w:rsidRPr="00F6333B">
        <w:rPr>
          <w:rFonts w:eastAsia="Times New Roman"/>
          <w:kern w:val="0"/>
          <w:sz w:val="21"/>
          <w:szCs w:val="21"/>
        </w:rPr>
        <w:t>Tyre's</w:t>
      </w:r>
      <w:proofErr w:type="spellEnd"/>
      <w:r w:rsidRPr="00F6333B">
        <w:rPr>
          <w:rFonts w:eastAsia="Times New Roman"/>
          <w:kern w:val="0"/>
          <w:sz w:val="21"/>
          <w:szCs w:val="21"/>
        </w:rPr>
        <w:t xml:space="preserve"> prideful attitude: "Aha! The gateway of the peoples is broken; it has swung open to me. I will be filled, now that she lies in ruins." This serves as a powerful reminder that pride goes before destruction, and humility is the path to wisdom.</w:t>
      </w:r>
    </w:p>
    <w:p w14:paraId="568B61D5"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 xml:space="preserve">1. How can recognizing pride in our lives prevent negative consequences similar to </w:t>
      </w:r>
      <w:proofErr w:type="spellStart"/>
      <w:r w:rsidRPr="00F6333B">
        <w:rPr>
          <w:rFonts w:eastAsia="Times New Roman"/>
          <w:kern w:val="0"/>
          <w:sz w:val="21"/>
          <w:szCs w:val="21"/>
        </w:rPr>
        <w:t>Tyre's</w:t>
      </w:r>
      <w:proofErr w:type="spellEnd"/>
      <w:r w:rsidRPr="00F6333B">
        <w:rPr>
          <w:rFonts w:eastAsia="Times New Roman"/>
          <w:kern w:val="0"/>
          <w:sz w:val="21"/>
          <w:szCs w:val="21"/>
        </w:rPr>
        <w:t xml:space="preserve"> downfall in Ezekiel 26?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 xml:space="preserve">Why do you think pride often leads to destructive outcomes, as seen in the judgment of </w:t>
      </w:r>
      <w:proofErr w:type="spellStart"/>
      <w:r w:rsidRPr="00F6333B">
        <w:rPr>
          <w:rFonts w:eastAsia="Times New Roman"/>
          <w:kern w:val="0"/>
          <w:sz w:val="21"/>
          <w:szCs w:val="21"/>
        </w:rPr>
        <w:t>Tyre</w:t>
      </w:r>
      <w:proofErr w:type="spellEnd"/>
      <w:r w:rsidRPr="00F6333B">
        <w:rPr>
          <w:rFonts w:eastAsia="Times New Roman"/>
          <w:kern w:val="0"/>
          <w:sz w:val="21"/>
          <w:szCs w:val="21"/>
        </w:rPr>
        <w: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humility guides your actions and decisions daily? </w:t>
      </w:r>
    </w:p>
    <w:p w14:paraId="12B44CC5"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CC92134"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58BB4F6E" w14:textId="77777777" w:rsidR="003A4520" w:rsidRDefault="003A4520" w:rsidP="003A4520">
      <w:pPr>
        <w:spacing w:line="247" w:lineRule="auto"/>
        <w:rPr>
          <w:rFonts w:eastAsia="Times New Roman"/>
          <w:b/>
          <w:bCs/>
          <w:kern w:val="0"/>
          <w:sz w:val="21"/>
          <w:szCs w:val="21"/>
        </w:rPr>
      </w:pPr>
    </w:p>
    <w:p w14:paraId="3C35043E" w14:textId="0B0BA4BB"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Power of God's Judgment</w:t>
      </w:r>
    </w:p>
    <w:p w14:paraId="58F08C86"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 xml:space="preserve">The chapter vividly describes the destruction that would come upon </w:t>
      </w:r>
      <w:proofErr w:type="spellStart"/>
      <w:r w:rsidRPr="00F6333B">
        <w:rPr>
          <w:rFonts w:eastAsia="Times New Roman"/>
          <w:kern w:val="0"/>
          <w:sz w:val="21"/>
          <w:szCs w:val="21"/>
        </w:rPr>
        <w:t>Tyre</w:t>
      </w:r>
      <w:proofErr w:type="spellEnd"/>
      <w:r w:rsidRPr="00F6333B">
        <w:rPr>
          <w:rFonts w:eastAsia="Times New Roman"/>
          <w:kern w:val="0"/>
          <w:sz w:val="21"/>
          <w:szCs w:val="21"/>
        </w:rPr>
        <w:t xml:space="preserve">, illustrating the power of God's judgment. Ezekiel 26:4-5 says, "They will destroy the walls of </w:t>
      </w:r>
      <w:proofErr w:type="spellStart"/>
      <w:r w:rsidRPr="00F6333B">
        <w:rPr>
          <w:rFonts w:eastAsia="Times New Roman"/>
          <w:kern w:val="0"/>
          <w:sz w:val="21"/>
          <w:szCs w:val="21"/>
        </w:rPr>
        <w:t>Tyre</w:t>
      </w:r>
      <w:proofErr w:type="spellEnd"/>
      <w:r w:rsidRPr="00F6333B">
        <w:rPr>
          <w:rFonts w:eastAsia="Times New Roman"/>
          <w:kern w:val="0"/>
          <w:sz w:val="21"/>
          <w:szCs w:val="21"/>
        </w:rPr>
        <w:t xml:space="preserve"> and demolish her towers. I will scrape away her rubble and make her a bare rock." This imagery underscores the seriousness of God's judgment and the importance of living in accordance with His will.</w:t>
      </w:r>
    </w:p>
    <w:p w14:paraId="1F4BCDE5"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recognize and respond to God's judgment in your own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judgment can influence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God's judgment to improve your relationships with others? </w:t>
      </w:r>
    </w:p>
    <w:p w14:paraId="3A267C2B"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Sovereignty of God Over Nations</w:t>
      </w:r>
    </w:p>
    <w:p w14:paraId="71765D60"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 xml:space="preserve">Ezekiel 26 shows that God is sovereign over all nations, not just Israel. He orchestrates events on a global scale to fulfill His purposes. As we read about the nations rising against </w:t>
      </w:r>
      <w:proofErr w:type="spellStart"/>
      <w:r w:rsidRPr="00F6333B">
        <w:rPr>
          <w:rFonts w:eastAsia="Times New Roman"/>
          <w:kern w:val="0"/>
          <w:sz w:val="21"/>
          <w:szCs w:val="21"/>
        </w:rPr>
        <w:t>Tyre</w:t>
      </w:r>
      <w:proofErr w:type="spellEnd"/>
      <w:r w:rsidRPr="00F6333B">
        <w:rPr>
          <w:rFonts w:eastAsia="Times New Roman"/>
          <w:kern w:val="0"/>
          <w:sz w:val="21"/>
          <w:szCs w:val="21"/>
        </w:rPr>
        <w:t>, we are reminded that God is in control of history and the destiny of nations, guiding them according to His divine plan.</w:t>
      </w:r>
    </w:p>
    <w:p w14:paraId="64E93152"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recognizing God's sovereignty over nations influence your perspective on current global events?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control over nations can impact your personal sense of security?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actions with the belief in God's sovereignty over world affairs? </w:t>
      </w:r>
    </w:p>
    <w:p w14:paraId="38CF045D"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9FA7762"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63C5EB69" w14:textId="77777777" w:rsidR="003A4520" w:rsidRDefault="003A4520" w:rsidP="003A4520">
      <w:pPr>
        <w:spacing w:line="247" w:lineRule="auto"/>
        <w:rPr>
          <w:rFonts w:eastAsia="Times New Roman"/>
          <w:b/>
          <w:bCs/>
          <w:kern w:val="0"/>
          <w:sz w:val="21"/>
          <w:szCs w:val="21"/>
        </w:rPr>
      </w:pPr>
    </w:p>
    <w:p w14:paraId="611603F5" w14:textId="78C2C9D5"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Importance of Repentance</w:t>
      </w:r>
    </w:p>
    <w:p w14:paraId="24A2C0CC"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 xml:space="preserve">While </w:t>
      </w:r>
      <w:proofErr w:type="spellStart"/>
      <w:r w:rsidRPr="00F6333B">
        <w:rPr>
          <w:rFonts w:eastAsia="Times New Roman"/>
          <w:kern w:val="0"/>
          <w:sz w:val="21"/>
          <w:szCs w:val="21"/>
        </w:rPr>
        <w:t>Tyre</w:t>
      </w:r>
      <w:proofErr w:type="spellEnd"/>
      <w:r w:rsidRPr="00F6333B">
        <w:rPr>
          <w:rFonts w:eastAsia="Times New Roman"/>
          <w:kern w:val="0"/>
          <w:sz w:val="21"/>
          <w:szCs w:val="21"/>
        </w:rPr>
        <w:t xml:space="preserve"> faced destruction due to its unrepentant heart, we are reminded of the importance of repentance in our own lives. God's desire is for us to turn from our ways and seek Him. Ezekiel's prophecies serve as a call to examine our hearts and align our lives with God's will, embracing His grace and mercy.</w:t>
      </w:r>
    </w:p>
    <w:p w14:paraId="4B183F5D" w14:textId="77777777" w:rsidR="003A4520" w:rsidRDefault="003A4520" w:rsidP="003A4520">
      <w:pPr>
        <w:spacing w:line="247" w:lineRule="auto"/>
      </w:pPr>
      <w:r w:rsidRPr="00F6333B">
        <w:rPr>
          <w:rFonts w:eastAsia="Times New Roman"/>
          <w:kern w:val="0"/>
          <w:sz w:val="21"/>
          <w:szCs w:val="21"/>
        </w:rPr>
        <w:t xml:space="preserve">1. How can recognizing </w:t>
      </w:r>
      <w:proofErr w:type="spellStart"/>
      <w:r w:rsidRPr="00F6333B">
        <w:rPr>
          <w:rFonts w:eastAsia="Times New Roman"/>
          <w:kern w:val="0"/>
          <w:sz w:val="21"/>
          <w:szCs w:val="21"/>
        </w:rPr>
        <w:t>Tyre's</w:t>
      </w:r>
      <w:proofErr w:type="spellEnd"/>
      <w:r w:rsidRPr="00F6333B">
        <w:rPr>
          <w:rFonts w:eastAsia="Times New Roman"/>
          <w:kern w:val="0"/>
          <w:sz w:val="21"/>
          <w:szCs w:val="21"/>
        </w:rPr>
        <w:t xml:space="preserve"> downfall motivate you to prioritize repentance in your own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 xml:space="preserve">Why do you think repentance is crucial in preventing personal or communal downfalls like </w:t>
      </w:r>
      <w:proofErr w:type="spellStart"/>
      <w:r w:rsidRPr="00F6333B">
        <w:rPr>
          <w:rFonts w:eastAsia="Times New Roman"/>
          <w:kern w:val="0"/>
          <w:sz w:val="21"/>
          <w:szCs w:val="21"/>
        </w:rPr>
        <w:t>Tyre's</w:t>
      </w:r>
      <w:proofErr w:type="spellEnd"/>
      <w:r w:rsidRPr="00F6333B">
        <w:rPr>
          <w:rFonts w:eastAsia="Times New Roman"/>
          <w:kern w:val="0"/>
          <w:sz w:val="21"/>
          <w:szCs w:val="21"/>
        </w:rPr>
        <w: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ensure repentance is a regular part of your spiritual practice?</w:t>
      </w:r>
    </w:p>
    <w:p w14:paraId="13348B10" w14:textId="2CC98C4D"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Temporary Nature of Earthly Wealth</w:t>
      </w:r>
    </w:p>
    <w:p w14:paraId="61C79657" w14:textId="77777777" w:rsidR="003A4520" w:rsidRPr="00F6333B" w:rsidRDefault="003A4520" w:rsidP="003A4520">
      <w:pPr>
        <w:spacing w:line="247" w:lineRule="auto"/>
        <w:rPr>
          <w:rFonts w:eastAsia="Times New Roman"/>
          <w:kern w:val="0"/>
          <w:sz w:val="21"/>
          <w:szCs w:val="21"/>
        </w:rPr>
      </w:pPr>
      <w:proofErr w:type="spellStart"/>
      <w:r w:rsidRPr="00F6333B">
        <w:rPr>
          <w:rFonts w:eastAsia="Times New Roman"/>
          <w:kern w:val="0"/>
          <w:sz w:val="21"/>
          <w:szCs w:val="21"/>
        </w:rPr>
        <w:t>Tyre</w:t>
      </w:r>
      <w:proofErr w:type="spellEnd"/>
      <w:r w:rsidRPr="00F6333B">
        <w:rPr>
          <w:rFonts w:eastAsia="Times New Roman"/>
          <w:kern w:val="0"/>
          <w:sz w:val="21"/>
          <w:szCs w:val="21"/>
        </w:rPr>
        <w:t xml:space="preserve"> was a wealthy and prosperous city, yet its riches could not save it from destruction. Ezekiel 26:12 states, "They will plunder your wealth and loot your merchandise." This lesson teaches us that earthly wealth is temporary and should not be our ultimate pursuit. Instead, we should store up treasures in heaven, where they are eternal.</w:t>
      </w:r>
    </w:p>
    <w:p w14:paraId="40DF63EB"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prioritize eternal values over temporary wealth in your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earthly wealth can be so alluring despite its temporary nature?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security isn't tied to material possessions? </w:t>
      </w:r>
    </w:p>
    <w:p w14:paraId="4984BBD8"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B0AEB2A"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3CEA12E9" w14:textId="77777777" w:rsidR="003A4520" w:rsidRDefault="003A4520" w:rsidP="003A4520">
      <w:pPr>
        <w:spacing w:line="247" w:lineRule="auto"/>
        <w:rPr>
          <w:rFonts w:eastAsia="Times New Roman"/>
          <w:b/>
          <w:bCs/>
          <w:kern w:val="0"/>
          <w:sz w:val="21"/>
          <w:szCs w:val="21"/>
        </w:rPr>
      </w:pPr>
    </w:p>
    <w:p w14:paraId="5508FFD1" w14:textId="1CECA106"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Role of Prophets in God's Plan</w:t>
      </w:r>
    </w:p>
    <w:p w14:paraId="554ADFC6"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Ezekiel's role as a prophet was to deliver God's message to the people, even when it was difficult. His faithfulness in proclaiming God's word, despite opposition, highlights the importance of being obedient to God's calling. We are encouraged to be bold in sharing God's truth, trusting that He will use our efforts for His glory.</w:t>
      </w:r>
    </w:p>
    <w:p w14:paraId="34778985"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discern and respond to prophetic messages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prophets to communicate His plans to people?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Ezekiel's role that applies to your own spiritual journey? </w:t>
      </w:r>
    </w:p>
    <w:p w14:paraId="68E37DF1"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Fulfillment of Prophecy as a Testament to God's Faithfulness</w:t>
      </w:r>
    </w:p>
    <w:p w14:paraId="7A638374"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 xml:space="preserve">The detailed fulfillment of the prophecy against </w:t>
      </w:r>
      <w:proofErr w:type="spellStart"/>
      <w:r w:rsidRPr="00F6333B">
        <w:rPr>
          <w:rFonts w:eastAsia="Times New Roman"/>
          <w:kern w:val="0"/>
          <w:sz w:val="21"/>
          <w:szCs w:val="21"/>
        </w:rPr>
        <w:t>Tyre</w:t>
      </w:r>
      <w:proofErr w:type="spellEnd"/>
      <w:r w:rsidRPr="00F6333B">
        <w:rPr>
          <w:rFonts w:eastAsia="Times New Roman"/>
          <w:kern w:val="0"/>
          <w:sz w:val="21"/>
          <w:szCs w:val="21"/>
        </w:rPr>
        <w:t xml:space="preserve"> is a testament to God's faithfulness. As we see God's words come to pass, our faith is strengthened, knowing that He is true to His promises. This assurance encourages us to rely on God's faithfulness in our own lives, confident that He will fulfill His promises to us.</w:t>
      </w:r>
    </w:p>
    <w:p w14:paraId="56B6F179"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witnessing fulfilled prophecies in Ezekiel 26 strengthen your trust in God's promises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faithfulness through the fulfillment of prophecies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fulfilled prophecy encourage you to rely on God's word in uncertain times? </w:t>
      </w:r>
    </w:p>
    <w:p w14:paraId="21F1B040"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8273547"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6F9E8721" w14:textId="77777777" w:rsidR="003A4520" w:rsidRDefault="003A4520" w:rsidP="003A4520">
      <w:pPr>
        <w:spacing w:line="247" w:lineRule="auto"/>
        <w:rPr>
          <w:rFonts w:eastAsia="Times New Roman"/>
          <w:b/>
          <w:bCs/>
          <w:kern w:val="0"/>
          <w:sz w:val="21"/>
          <w:szCs w:val="21"/>
        </w:rPr>
      </w:pPr>
    </w:p>
    <w:p w14:paraId="435AA45F" w14:textId="0333A71C"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Impact of Sin on Communities</w:t>
      </w:r>
    </w:p>
    <w:p w14:paraId="07609C31"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 xml:space="preserve">The destruction of </w:t>
      </w:r>
      <w:proofErr w:type="spellStart"/>
      <w:r w:rsidRPr="00F6333B">
        <w:rPr>
          <w:rFonts w:eastAsia="Times New Roman"/>
          <w:kern w:val="0"/>
          <w:sz w:val="21"/>
          <w:szCs w:val="21"/>
        </w:rPr>
        <w:t>Tyre</w:t>
      </w:r>
      <w:proofErr w:type="spellEnd"/>
      <w:r w:rsidRPr="00F6333B">
        <w:rPr>
          <w:rFonts w:eastAsia="Times New Roman"/>
          <w:kern w:val="0"/>
          <w:sz w:val="21"/>
          <w:szCs w:val="21"/>
        </w:rPr>
        <w:t xml:space="preserve"> serves as a sobering reminder of how sin can impact entire communities. The city's downfall was not just an individual consequence but affected everyone within it. This lesson calls us to consider the broader impact of our actions and strive to live in a way that honors God and benefits those around us.</w:t>
      </w:r>
    </w:p>
    <w:p w14:paraId="2054C8D0"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 xml:space="preserve">1. How can communities today learn from </w:t>
      </w:r>
      <w:proofErr w:type="spellStart"/>
      <w:r w:rsidRPr="00F6333B">
        <w:rPr>
          <w:rFonts w:eastAsia="Times New Roman"/>
          <w:kern w:val="0"/>
          <w:sz w:val="21"/>
          <w:szCs w:val="21"/>
        </w:rPr>
        <w:t>Tyre's</w:t>
      </w:r>
      <w:proofErr w:type="spellEnd"/>
      <w:r w:rsidRPr="00F6333B">
        <w:rPr>
          <w:rFonts w:eastAsia="Times New Roman"/>
          <w:kern w:val="0"/>
          <w:sz w:val="21"/>
          <w:szCs w:val="21"/>
        </w:rPr>
        <w:t xml:space="preserve"> downfall due to sin in Ezekiel 26?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we take to prevent sin from negatively impacting 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collective sin lead to communal consequences, and how can we address this in our society? </w:t>
      </w:r>
    </w:p>
    <w:p w14:paraId="6FA89233"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Restoration</w:t>
      </w:r>
    </w:p>
    <w:p w14:paraId="30FDA909"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 xml:space="preserve">While Ezekiel 26 focuses on judgment, it is part of a larger narrative that includes hope and restoration. God's ultimate plan is to restore and redeem, offering us hope through Jesus Christ. As we reflect on the lessons from </w:t>
      </w:r>
      <w:proofErr w:type="spellStart"/>
      <w:r w:rsidRPr="00F6333B">
        <w:rPr>
          <w:rFonts w:eastAsia="Times New Roman"/>
          <w:kern w:val="0"/>
          <w:sz w:val="21"/>
          <w:szCs w:val="21"/>
        </w:rPr>
        <w:t>Tyre</w:t>
      </w:r>
      <w:proofErr w:type="spellEnd"/>
      <w:r w:rsidRPr="00F6333B">
        <w:rPr>
          <w:rFonts w:eastAsia="Times New Roman"/>
          <w:kern w:val="0"/>
          <w:sz w:val="21"/>
          <w:szCs w:val="21"/>
        </w:rPr>
        <w:t>, we are reminded of the hope we have in Christ, who offers us new life and the promise of eternal restoration.</w:t>
      </w:r>
    </w:p>
    <w:p w14:paraId="0E4A9783" w14:textId="77777777" w:rsidR="003A4520" w:rsidRPr="001B37DC" w:rsidRDefault="003A4520" w:rsidP="003A4520">
      <w:pPr>
        <w:spacing w:line="247" w:lineRule="auto"/>
        <w:rPr>
          <w:rFonts w:eastAsia="Times New Roman"/>
          <w:kern w:val="0"/>
          <w:sz w:val="21"/>
          <w:szCs w:val="21"/>
        </w:rPr>
      </w:pPr>
      <w:r w:rsidRPr="00F6333B">
        <w:rPr>
          <w:rFonts w:eastAsia="Times New Roman"/>
          <w:kern w:val="0"/>
          <w:sz w:val="21"/>
          <w:szCs w:val="21"/>
        </w:rPr>
        <w:t>1. How can you find hope in God's promises of restoration during personal challenges or setbacks?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restore in your life through faith and perseverance?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God emphasizes restoration after judgment, and how can this inspire your daily actions?</w:t>
      </w:r>
      <w:r w:rsidRPr="001B37DC">
        <w:br w:type="page"/>
      </w:r>
    </w:p>
    <w:p w14:paraId="5EA33CE0" w14:textId="77777777" w:rsidR="003A4520" w:rsidRPr="003A4520" w:rsidRDefault="003A4520" w:rsidP="003A4520">
      <w:pPr>
        <w:spacing w:line="247" w:lineRule="auto"/>
        <w:jc w:val="center"/>
        <w:outlineLvl w:val="0"/>
        <w:rPr>
          <w:rFonts w:eastAsia="Times New Roman"/>
          <w:b/>
          <w:bCs/>
          <w:kern w:val="36"/>
          <w:sz w:val="32"/>
          <w:szCs w:val="32"/>
        </w:rPr>
      </w:pPr>
      <w:r w:rsidRPr="003A4520">
        <w:rPr>
          <w:rFonts w:eastAsia="Times New Roman"/>
          <w:b/>
          <w:bCs/>
          <w:kern w:val="36"/>
          <w:sz w:val="32"/>
          <w:szCs w:val="32"/>
        </w:rPr>
        <w:t>Ezekiel 27 Teaching Points and Bible Study Questions</w:t>
      </w:r>
    </w:p>
    <w:p w14:paraId="376357BC" w14:textId="2FB2F268"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Perils of Pride</w:t>
      </w:r>
    </w:p>
    <w:p w14:paraId="79299286"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 xml:space="preserve">Ezekiel 27 paints a vivid picture of </w:t>
      </w:r>
      <w:proofErr w:type="spellStart"/>
      <w:r w:rsidRPr="00F6333B">
        <w:rPr>
          <w:rFonts w:eastAsia="Times New Roman"/>
          <w:kern w:val="0"/>
          <w:sz w:val="21"/>
          <w:szCs w:val="21"/>
        </w:rPr>
        <w:t>Tyre's</w:t>
      </w:r>
      <w:proofErr w:type="spellEnd"/>
      <w:r w:rsidRPr="00F6333B">
        <w:rPr>
          <w:rFonts w:eastAsia="Times New Roman"/>
          <w:kern w:val="0"/>
          <w:sz w:val="21"/>
          <w:szCs w:val="21"/>
        </w:rPr>
        <w:t xml:space="preserve"> downfall, a city that was once the epitome of wealth and splendor. The chapter serves as a stark reminder that pride can lead to destruction. As it is written, "Your wealth, your wares, your merchandise, your mariners, your sailors, your repairers of seams, your dealers in merchandise, and all your men of war who are in you, with all your company which is in your midst, will fall into the heart of the seas on the day of your overthrow" (Ezekiel 27:27). Let this be a lesson to remain humble and recognize that all we have is a gift from God.</w:t>
      </w:r>
    </w:p>
    <w:p w14:paraId="4AE7069B"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 xml:space="preserve">1. How can recognizing pride in our lives prevent personal and communal downfall like </w:t>
      </w:r>
      <w:proofErr w:type="spellStart"/>
      <w:r w:rsidRPr="00F6333B">
        <w:rPr>
          <w:rFonts w:eastAsia="Times New Roman"/>
          <w:kern w:val="0"/>
          <w:sz w:val="21"/>
          <w:szCs w:val="21"/>
        </w:rPr>
        <w:t>Tyre's</w:t>
      </w:r>
      <w:proofErr w:type="spellEnd"/>
      <w:r w:rsidRPr="00F6333B">
        <w:rPr>
          <w:rFonts w:eastAsia="Times New Roman"/>
          <w:kern w:val="0"/>
          <w:sz w:val="21"/>
          <w:szCs w:val="21"/>
        </w:rPr>
        <w: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pride often blinds us to our vulnerabilities and weaknesses?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cultivate humility and avoid the pitfalls of pride? </w:t>
      </w:r>
    </w:p>
    <w:p w14:paraId="1BF53FC1"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Fragility of Human Glory</w:t>
      </w:r>
    </w:p>
    <w:p w14:paraId="2A9B819E"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 xml:space="preserve">The chapter illustrates how quickly human glory can fade. </w:t>
      </w:r>
      <w:proofErr w:type="spellStart"/>
      <w:r w:rsidRPr="00F6333B">
        <w:rPr>
          <w:rFonts w:eastAsia="Times New Roman"/>
          <w:kern w:val="0"/>
          <w:sz w:val="21"/>
          <w:szCs w:val="21"/>
        </w:rPr>
        <w:t>Tyre</w:t>
      </w:r>
      <w:proofErr w:type="spellEnd"/>
      <w:r w:rsidRPr="00F6333B">
        <w:rPr>
          <w:rFonts w:eastAsia="Times New Roman"/>
          <w:kern w:val="0"/>
          <w:sz w:val="21"/>
          <w:szCs w:val="21"/>
        </w:rPr>
        <w:t>, once a bustling hub of commerce, is reduced to ruins. This reminds us that earthly achievements are temporary. As believers, we are called to store up treasures in heaven, where "moth and rust do not destroy" (Matthew 6:20).</w:t>
      </w:r>
    </w:p>
    <w:p w14:paraId="2AC84E36"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recognizing the fragility of human glory influence your daily priorities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chase temporary glory despite its fleeting nature?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focus on lasting values rather than temporary achievements? </w:t>
      </w:r>
    </w:p>
    <w:p w14:paraId="46B06D63"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5FEC3D1"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6F7677CE" w14:textId="77777777" w:rsidR="003A4520" w:rsidRDefault="003A4520" w:rsidP="003A4520">
      <w:pPr>
        <w:spacing w:line="247" w:lineRule="auto"/>
        <w:rPr>
          <w:rFonts w:eastAsia="Times New Roman"/>
          <w:b/>
          <w:bCs/>
          <w:kern w:val="0"/>
          <w:sz w:val="21"/>
          <w:szCs w:val="21"/>
        </w:rPr>
      </w:pPr>
    </w:p>
    <w:p w14:paraId="616D2FDA" w14:textId="39AAFB46"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Importance of Community</w:t>
      </w:r>
    </w:p>
    <w:p w14:paraId="34D1ADEA"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 xml:space="preserve">Ezekiel 27 highlights the interconnectedness of </w:t>
      </w:r>
      <w:proofErr w:type="spellStart"/>
      <w:r w:rsidRPr="00F6333B">
        <w:rPr>
          <w:rFonts w:eastAsia="Times New Roman"/>
          <w:kern w:val="0"/>
          <w:sz w:val="21"/>
          <w:szCs w:val="21"/>
        </w:rPr>
        <w:t>Tyre</w:t>
      </w:r>
      <w:proofErr w:type="spellEnd"/>
      <w:r w:rsidRPr="00F6333B">
        <w:rPr>
          <w:rFonts w:eastAsia="Times New Roman"/>
          <w:kern w:val="0"/>
          <w:sz w:val="21"/>
          <w:szCs w:val="21"/>
        </w:rPr>
        <w:t xml:space="preserve"> with other nations through trade. This serves as a reminder of the importance of community and relationships. We are called to love our neighbors and build each other up, as "iron sharpens iron" (Proverbs 27:17).</w:t>
      </w:r>
    </w:p>
    <w:p w14:paraId="6B09BD2D"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 xml:space="preserve">1. How can we support each other in our community to prevent collective downfall like </w:t>
      </w:r>
      <w:proofErr w:type="spellStart"/>
      <w:r w:rsidRPr="00F6333B">
        <w:rPr>
          <w:rFonts w:eastAsia="Times New Roman"/>
          <w:kern w:val="0"/>
          <w:sz w:val="21"/>
          <w:szCs w:val="21"/>
        </w:rPr>
        <w:t>Tyre's</w:t>
      </w:r>
      <w:proofErr w:type="spellEnd"/>
      <w:r w:rsidRPr="00F6333B">
        <w:rPr>
          <w:rFonts w:eastAsia="Times New Roman"/>
          <w:kern w:val="0"/>
          <w:sz w:val="21"/>
          <w:szCs w:val="21"/>
        </w:rPr>
        <w: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strong community ties are crucial for resilience in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contribute positively to your community's growth and well-being? </w:t>
      </w:r>
    </w:p>
    <w:p w14:paraId="6FAB5903"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Idolatry</w:t>
      </w:r>
    </w:p>
    <w:p w14:paraId="1B82B710" w14:textId="77777777" w:rsidR="003A4520" w:rsidRPr="00F6333B" w:rsidRDefault="003A4520" w:rsidP="003A4520">
      <w:pPr>
        <w:spacing w:line="247" w:lineRule="auto"/>
        <w:rPr>
          <w:rFonts w:eastAsia="Times New Roman"/>
          <w:kern w:val="0"/>
          <w:sz w:val="21"/>
          <w:szCs w:val="21"/>
        </w:rPr>
      </w:pPr>
      <w:proofErr w:type="spellStart"/>
      <w:r w:rsidRPr="00F6333B">
        <w:rPr>
          <w:rFonts w:eastAsia="Times New Roman"/>
          <w:kern w:val="0"/>
          <w:sz w:val="21"/>
          <w:szCs w:val="21"/>
        </w:rPr>
        <w:t>Tyre's</w:t>
      </w:r>
      <w:proofErr w:type="spellEnd"/>
      <w:r w:rsidRPr="00F6333B">
        <w:rPr>
          <w:rFonts w:eastAsia="Times New Roman"/>
          <w:kern w:val="0"/>
          <w:sz w:val="21"/>
          <w:szCs w:val="21"/>
        </w:rPr>
        <w:t xml:space="preserve"> downfall is a result of its idolatry and reliance on wealth. The chapter warns us against placing anything above God. "You shall have no other gods before Me" (Exodus 20:3) is a command that calls us to examine our hearts and ensure that God remains our first love.</w:t>
      </w:r>
    </w:p>
    <w:p w14:paraId="00B594BE"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 xml:space="preserve">1. How can recognizing modern idols help you avoid the consequences faced by </w:t>
      </w:r>
      <w:proofErr w:type="spellStart"/>
      <w:r w:rsidRPr="00F6333B">
        <w:rPr>
          <w:rFonts w:eastAsia="Times New Roman"/>
          <w:kern w:val="0"/>
          <w:sz w:val="21"/>
          <w:szCs w:val="21"/>
        </w:rPr>
        <w:t>Tyre</w:t>
      </w:r>
      <w:proofErr w:type="spellEnd"/>
      <w:r w:rsidRPr="00F6333B">
        <w:rPr>
          <w:rFonts w:eastAsia="Times New Roman"/>
          <w:kern w:val="0"/>
          <w:sz w:val="21"/>
          <w:szCs w:val="21"/>
        </w:rPr>
        <w:t xml:space="preserve"> in Ezekiel 27?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idolatry leads to downfall, and how can this be applied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identify and remove idols in your life? </w:t>
      </w:r>
    </w:p>
    <w:p w14:paraId="3E6A153A"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241BBB5"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55532E8B" w14:textId="77777777" w:rsidR="003A4520" w:rsidRDefault="003A4520" w:rsidP="003A4520">
      <w:pPr>
        <w:spacing w:line="247" w:lineRule="auto"/>
        <w:rPr>
          <w:rFonts w:eastAsia="Times New Roman"/>
          <w:b/>
          <w:bCs/>
          <w:kern w:val="0"/>
          <w:sz w:val="21"/>
          <w:szCs w:val="21"/>
        </w:rPr>
      </w:pPr>
    </w:p>
    <w:p w14:paraId="5117EBC7" w14:textId="4ECACE25"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Sovereignty of God</w:t>
      </w:r>
    </w:p>
    <w:p w14:paraId="1DBD1853"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 xml:space="preserve">Despite </w:t>
      </w:r>
      <w:proofErr w:type="spellStart"/>
      <w:r w:rsidRPr="00F6333B">
        <w:rPr>
          <w:rFonts w:eastAsia="Times New Roman"/>
          <w:kern w:val="0"/>
          <w:sz w:val="21"/>
          <w:szCs w:val="21"/>
        </w:rPr>
        <w:t>Tyre's</w:t>
      </w:r>
      <w:proofErr w:type="spellEnd"/>
      <w:r w:rsidRPr="00F6333B">
        <w:rPr>
          <w:rFonts w:eastAsia="Times New Roman"/>
          <w:kern w:val="0"/>
          <w:sz w:val="21"/>
          <w:szCs w:val="21"/>
        </w:rPr>
        <w:t xml:space="preserve"> might, it could not withstand the judgment of God. This chapter reminds us of God's sovereignty over all nations and events. "The earth is the LORD’s, and the fullness thereof" (Psalm 24:1). Trust in His plan, for He is in control.</w:t>
      </w:r>
    </w:p>
    <w:p w14:paraId="2C55879F" w14:textId="77777777" w:rsidR="003A4520" w:rsidRDefault="003A4520" w:rsidP="003A4520">
      <w:pPr>
        <w:spacing w:line="247" w:lineRule="auto"/>
      </w:pPr>
      <w:r w:rsidRPr="00F6333B">
        <w:rPr>
          <w:rFonts w:eastAsia="Times New Roman"/>
          <w:kern w:val="0"/>
          <w:sz w:val="21"/>
          <w:szCs w:val="21"/>
        </w:rPr>
        <w:t>1. How can recognizing God's sovereignty in Ezekiel 27 influence your response to life's uncertainties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control can impact your decision-making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Ezekiel 27 about trusting God's plan despite apparent chaos around you?</w:t>
      </w:r>
    </w:p>
    <w:p w14:paraId="0AF8FD8B" w14:textId="12C8619D"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Repentance</w:t>
      </w:r>
    </w:p>
    <w:p w14:paraId="0D237060"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 xml:space="preserve">Ezekiel 27 serves as a call to repentance. Just as </w:t>
      </w:r>
      <w:proofErr w:type="spellStart"/>
      <w:r w:rsidRPr="00F6333B">
        <w:rPr>
          <w:rFonts w:eastAsia="Times New Roman"/>
          <w:kern w:val="0"/>
          <w:sz w:val="21"/>
          <w:szCs w:val="21"/>
        </w:rPr>
        <w:t>Tyre</w:t>
      </w:r>
      <w:proofErr w:type="spellEnd"/>
      <w:r w:rsidRPr="00F6333B">
        <w:rPr>
          <w:rFonts w:eastAsia="Times New Roman"/>
          <w:kern w:val="0"/>
          <w:sz w:val="21"/>
          <w:szCs w:val="21"/>
        </w:rPr>
        <w:t xml:space="preserve"> faced consequences for its actions, we are reminded to turn from our sins and seek God's forgiveness. "Repent, then, and turn to God, so that your sins may be wiped out" (Acts 3:19).</w:t>
      </w:r>
    </w:p>
    <w:p w14:paraId="239AD32A"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 xml:space="preserve">1. How can reflecting on </w:t>
      </w:r>
      <w:proofErr w:type="spellStart"/>
      <w:r w:rsidRPr="00F6333B">
        <w:rPr>
          <w:rFonts w:eastAsia="Times New Roman"/>
          <w:kern w:val="0"/>
          <w:sz w:val="21"/>
          <w:szCs w:val="21"/>
        </w:rPr>
        <w:t>Tyre's</w:t>
      </w:r>
      <w:proofErr w:type="spellEnd"/>
      <w:r w:rsidRPr="00F6333B">
        <w:rPr>
          <w:rFonts w:eastAsia="Times New Roman"/>
          <w:kern w:val="0"/>
          <w:sz w:val="21"/>
          <w:szCs w:val="21"/>
        </w:rPr>
        <w:t xml:space="preserve"> downfall in Ezekiel 27 inspire personal repentance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past mistakes is crucial for genuine repentance and transformation?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repentance leads to lasting change and growth? </w:t>
      </w:r>
    </w:p>
    <w:p w14:paraId="150B083A"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02575FB"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4AC2853F" w14:textId="77777777" w:rsidR="003A4520" w:rsidRDefault="003A4520" w:rsidP="003A4520">
      <w:pPr>
        <w:spacing w:line="247" w:lineRule="auto"/>
        <w:rPr>
          <w:rFonts w:eastAsia="Times New Roman"/>
          <w:b/>
          <w:bCs/>
          <w:kern w:val="0"/>
          <w:sz w:val="21"/>
          <w:szCs w:val="21"/>
        </w:rPr>
      </w:pPr>
    </w:p>
    <w:p w14:paraId="05A3C642" w14:textId="782BFE2A"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Value of Wisdom</w:t>
      </w:r>
    </w:p>
    <w:p w14:paraId="76F976D7"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 xml:space="preserve">The chapter describes the skilled craftsmen and traders of </w:t>
      </w:r>
      <w:proofErr w:type="spellStart"/>
      <w:r w:rsidRPr="00F6333B">
        <w:rPr>
          <w:rFonts w:eastAsia="Times New Roman"/>
          <w:kern w:val="0"/>
          <w:sz w:val="21"/>
          <w:szCs w:val="21"/>
        </w:rPr>
        <w:t>Tyre</w:t>
      </w:r>
      <w:proofErr w:type="spellEnd"/>
      <w:r w:rsidRPr="00F6333B">
        <w:rPr>
          <w:rFonts w:eastAsia="Times New Roman"/>
          <w:kern w:val="0"/>
          <w:sz w:val="21"/>
          <w:szCs w:val="21"/>
        </w:rPr>
        <w:t>, emphasizing the value of wisdom and skill. As believers, we are encouraged to seek wisdom, for "the fear of the LORD is the beginning of wisdom" (Proverbs 9:10).</w:t>
      </w:r>
    </w:p>
    <w:p w14:paraId="5B50FE08"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 xml:space="preserve">1. How can you apply wisdom to avoid the pitfalls of pride and overconfidence seen in </w:t>
      </w:r>
      <w:proofErr w:type="spellStart"/>
      <w:r w:rsidRPr="00F6333B">
        <w:rPr>
          <w:rFonts w:eastAsia="Times New Roman"/>
          <w:kern w:val="0"/>
          <w:sz w:val="21"/>
          <w:szCs w:val="21"/>
        </w:rPr>
        <w:t>Tyre's</w:t>
      </w:r>
      <w:proofErr w:type="spellEnd"/>
      <w:r w:rsidRPr="00F6333B">
        <w:rPr>
          <w:rFonts w:eastAsia="Times New Roman"/>
          <w:kern w:val="0"/>
          <w:sz w:val="21"/>
          <w:szCs w:val="21"/>
        </w:rPr>
        <w:t xml:space="preserve"> downfall?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wisdom is crucial in evaluating the true value of material wealth?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w:t>
      </w:r>
      <w:proofErr w:type="spellStart"/>
      <w:r w:rsidRPr="00F6333B">
        <w:rPr>
          <w:rFonts w:eastAsia="Times New Roman"/>
          <w:kern w:val="0"/>
          <w:sz w:val="21"/>
          <w:szCs w:val="21"/>
        </w:rPr>
        <w:t>Tyre's</w:t>
      </w:r>
      <w:proofErr w:type="spellEnd"/>
      <w:r w:rsidRPr="00F6333B">
        <w:rPr>
          <w:rFonts w:eastAsia="Times New Roman"/>
          <w:kern w:val="0"/>
          <w:sz w:val="21"/>
          <w:szCs w:val="21"/>
        </w:rPr>
        <w:t xml:space="preserve"> story about using wisdom to build lasting relationships and alliances? </w:t>
      </w:r>
    </w:p>
    <w:p w14:paraId="4D2E5059"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Reality of Judgment</w:t>
      </w:r>
    </w:p>
    <w:p w14:paraId="04CD3F33"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27 is a sobering reminder of the reality of God's judgment. It calls us to live righteously and be prepared for the day when we will stand before Him. "For we must all appear before the judgment seat of Christ" (2 Corinthians 5:10).</w:t>
      </w:r>
    </w:p>
    <w:p w14:paraId="50FE4B56"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recognizing the reality of judgment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judgment is essential for personal growth and accountability?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prepare for and respond to God's judgment in your life? </w:t>
      </w:r>
    </w:p>
    <w:p w14:paraId="4C317458"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30A68E3"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4B1AC398" w14:textId="77777777" w:rsidR="003A4520" w:rsidRDefault="003A4520" w:rsidP="003A4520">
      <w:pPr>
        <w:spacing w:line="247" w:lineRule="auto"/>
        <w:rPr>
          <w:rFonts w:eastAsia="Times New Roman"/>
          <w:b/>
          <w:bCs/>
          <w:kern w:val="0"/>
          <w:sz w:val="21"/>
          <w:szCs w:val="21"/>
        </w:rPr>
      </w:pPr>
    </w:p>
    <w:p w14:paraId="469D0AD8" w14:textId="3166AD80"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Hope of Restoration</w:t>
      </w:r>
    </w:p>
    <w:p w14:paraId="11B5C9D4"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While the chapter focuses on destruction, it also points to the hope of restoration. God's ultimate plan is to restore and redeem. "He will wipe away every tear from their eyes" (Revelation 21:4). Hold onto this hope in times of trial.</w:t>
      </w:r>
    </w:p>
    <w:p w14:paraId="060C76D4"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 xml:space="preserve">1. How can you find hope in restoration when facing personal or community loss like </w:t>
      </w:r>
      <w:proofErr w:type="spellStart"/>
      <w:r w:rsidRPr="00F6333B">
        <w:rPr>
          <w:rFonts w:eastAsia="Times New Roman"/>
          <w:kern w:val="0"/>
          <w:sz w:val="21"/>
          <w:szCs w:val="21"/>
        </w:rPr>
        <w:t>Tyre's</w:t>
      </w:r>
      <w:proofErr w:type="spellEnd"/>
      <w:r w:rsidRPr="00F6333B">
        <w:rPr>
          <w:rFonts w:eastAsia="Times New Roman"/>
          <w:kern w:val="0"/>
          <w:sz w:val="21"/>
          <w:szCs w:val="21"/>
        </w:rPr>
        <w:t xml:space="preserve"> downfall?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rebuild and restore relationships after experiencing failure or betrayal?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hope is essential for overcoming challenges and rebuilding after a setback? </w:t>
      </w:r>
    </w:p>
    <w:p w14:paraId="273747F5"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Eternal Kingdom</w:t>
      </w:r>
    </w:p>
    <w:p w14:paraId="0ED04A8A"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Finally, Ezekiel 27 reminds us that earthly kingdoms will fall, but God's kingdom is eternal. "Your kingdom is an everlasting kingdom, and Your dominion endures through all generations" (Psalm 145:13). Let us fix our eyes on Jesus and His eternal reign.</w:t>
      </w:r>
    </w:p>
    <w:p w14:paraId="67C83D03" w14:textId="77777777" w:rsidR="003A4520" w:rsidRPr="001B37DC" w:rsidRDefault="003A4520" w:rsidP="003A4520">
      <w:pPr>
        <w:spacing w:line="247" w:lineRule="auto"/>
        <w:rPr>
          <w:rFonts w:eastAsia="Times New Roman"/>
          <w:kern w:val="0"/>
          <w:sz w:val="21"/>
          <w:szCs w:val="21"/>
        </w:rPr>
      </w:pPr>
      <w:r w:rsidRPr="00F6333B">
        <w:rPr>
          <w:rFonts w:eastAsia="Times New Roman"/>
          <w:kern w:val="0"/>
          <w:sz w:val="21"/>
          <w:szCs w:val="21"/>
        </w:rPr>
        <w:t xml:space="preserve">1. How can reflecting on </w:t>
      </w:r>
      <w:proofErr w:type="spellStart"/>
      <w:r w:rsidRPr="00F6333B">
        <w:rPr>
          <w:rFonts w:eastAsia="Times New Roman"/>
          <w:kern w:val="0"/>
          <w:sz w:val="21"/>
          <w:szCs w:val="21"/>
        </w:rPr>
        <w:t>Tyre's</w:t>
      </w:r>
      <w:proofErr w:type="spellEnd"/>
      <w:r w:rsidRPr="00F6333B">
        <w:rPr>
          <w:rFonts w:eastAsia="Times New Roman"/>
          <w:kern w:val="0"/>
          <w:sz w:val="21"/>
          <w:szCs w:val="21"/>
        </w:rPr>
        <w:t xml:space="preserve"> fall in Ezekiel 27 guide us in valuing eternal over temporary success?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focusing on God's eternal kingdom can impact our daily priorities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w:t>
      </w:r>
      <w:proofErr w:type="spellStart"/>
      <w:r w:rsidRPr="00F6333B">
        <w:rPr>
          <w:rFonts w:eastAsia="Times New Roman"/>
          <w:kern w:val="0"/>
          <w:sz w:val="21"/>
          <w:szCs w:val="21"/>
        </w:rPr>
        <w:t>Tyre's</w:t>
      </w:r>
      <w:proofErr w:type="spellEnd"/>
      <w:r w:rsidRPr="00F6333B">
        <w:rPr>
          <w:rFonts w:eastAsia="Times New Roman"/>
          <w:kern w:val="0"/>
          <w:sz w:val="21"/>
          <w:szCs w:val="21"/>
        </w:rPr>
        <w:t xml:space="preserve"> story to ensure your pursuits align with eternal values?</w:t>
      </w:r>
      <w:r w:rsidRPr="001B37DC">
        <w:br w:type="page"/>
      </w:r>
    </w:p>
    <w:p w14:paraId="07D994BA" w14:textId="77777777" w:rsidR="003A4520" w:rsidRPr="003A4520" w:rsidRDefault="003A4520" w:rsidP="003A4520">
      <w:pPr>
        <w:spacing w:line="247" w:lineRule="auto"/>
        <w:jc w:val="center"/>
        <w:outlineLvl w:val="0"/>
        <w:rPr>
          <w:rFonts w:eastAsia="Times New Roman"/>
          <w:b/>
          <w:bCs/>
          <w:kern w:val="36"/>
          <w:sz w:val="32"/>
          <w:szCs w:val="32"/>
        </w:rPr>
      </w:pPr>
      <w:r w:rsidRPr="003A4520">
        <w:rPr>
          <w:rFonts w:eastAsia="Times New Roman"/>
          <w:b/>
          <w:bCs/>
          <w:kern w:val="36"/>
          <w:sz w:val="32"/>
          <w:szCs w:val="32"/>
        </w:rPr>
        <w:t>Ezekiel 28 Teaching Points and Bible Study Questions</w:t>
      </w:r>
    </w:p>
    <w:p w14:paraId="412B67FB" w14:textId="5CCE6B9E"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Perils of Pride</w:t>
      </w:r>
    </w:p>
    <w:p w14:paraId="3940DBCE"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 xml:space="preserve">Ezekiel 28 warns us about the dangers of pride, using the example of the King of </w:t>
      </w:r>
      <w:proofErr w:type="spellStart"/>
      <w:r w:rsidRPr="00F6333B">
        <w:rPr>
          <w:rFonts w:eastAsia="Times New Roman"/>
          <w:kern w:val="0"/>
          <w:sz w:val="21"/>
          <w:szCs w:val="21"/>
        </w:rPr>
        <w:t>Tyre</w:t>
      </w:r>
      <w:proofErr w:type="spellEnd"/>
      <w:r w:rsidRPr="00F6333B">
        <w:rPr>
          <w:rFonts w:eastAsia="Times New Roman"/>
          <w:kern w:val="0"/>
          <w:sz w:val="21"/>
          <w:szCs w:val="21"/>
        </w:rPr>
        <w:t>. Pride can lead us to believe we are more than we are, even to the point of thinking we are like God. As it is written, "Your heart became proud on account of your beauty, and you corrupted your wisdom because of your splendor" (Ezekiel 28:17). This serves as a reminder to remain humble and recognize that all we have is a gift from God.</w:t>
      </w:r>
    </w:p>
    <w:p w14:paraId="083D3C97"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recognizing pride in ourselves help prevent the downfall seen in Ezekiel 28?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pride leads to destructive behavior, as illustrated in Ezekiel 28?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humility in your daily life? </w:t>
      </w:r>
    </w:p>
    <w:p w14:paraId="304A1CA9"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Illusion of Self-Sufficiency</w:t>
      </w:r>
    </w:p>
    <w:p w14:paraId="263A54E4"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 xml:space="preserve">The King of </w:t>
      </w:r>
      <w:proofErr w:type="spellStart"/>
      <w:r w:rsidRPr="00F6333B">
        <w:rPr>
          <w:rFonts w:eastAsia="Times New Roman"/>
          <w:kern w:val="0"/>
          <w:sz w:val="21"/>
          <w:szCs w:val="21"/>
        </w:rPr>
        <w:t>Tyre</w:t>
      </w:r>
      <w:proofErr w:type="spellEnd"/>
      <w:r w:rsidRPr="00F6333B">
        <w:rPr>
          <w:rFonts w:eastAsia="Times New Roman"/>
          <w:kern w:val="0"/>
          <w:sz w:val="21"/>
          <w:szCs w:val="21"/>
        </w:rPr>
        <w:t xml:space="preserve"> believed he was self-sufficient, saying, "I am a god; I sit on the throne of a god in the heart of the seas" (Ezekiel 28:2). This false sense of independence can lead us away from relying on God. True wisdom acknowledges our dependence on the Creator for every breath and blessing.</w:t>
      </w:r>
    </w:p>
    <w:p w14:paraId="26D76BF9"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recognizing our limitations help us avoid the illusion of self-sufficiency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self-sufficiency can lead to a false sense of security?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rely more on God than on your own abilities? </w:t>
      </w:r>
    </w:p>
    <w:p w14:paraId="7F1C39CC"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C4994A4"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7374F208" w14:textId="77777777" w:rsidR="003A4520" w:rsidRDefault="003A4520" w:rsidP="003A4520">
      <w:pPr>
        <w:spacing w:line="247" w:lineRule="auto"/>
        <w:rPr>
          <w:rFonts w:eastAsia="Times New Roman"/>
          <w:b/>
          <w:bCs/>
          <w:kern w:val="0"/>
          <w:sz w:val="21"/>
          <w:szCs w:val="21"/>
        </w:rPr>
      </w:pPr>
    </w:p>
    <w:p w14:paraId="3155EB53" w14:textId="4DD80642"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Consequences of Sin</w:t>
      </w:r>
    </w:p>
    <w:p w14:paraId="4831AE03"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 xml:space="preserve">Ezekiel 28 illustrates that sin has consequences. The King of </w:t>
      </w:r>
      <w:proofErr w:type="spellStart"/>
      <w:r w:rsidRPr="00F6333B">
        <w:rPr>
          <w:rFonts w:eastAsia="Times New Roman"/>
          <w:kern w:val="0"/>
          <w:sz w:val="21"/>
          <w:szCs w:val="21"/>
        </w:rPr>
        <w:t>Tyre's</w:t>
      </w:r>
      <w:proofErr w:type="spellEnd"/>
      <w:r w:rsidRPr="00F6333B">
        <w:rPr>
          <w:rFonts w:eastAsia="Times New Roman"/>
          <w:kern w:val="0"/>
          <w:sz w:val="21"/>
          <w:szCs w:val="21"/>
        </w:rPr>
        <w:t xml:space="preserve"> downfall was a direct result of his iniquity. "By the multitude of your iniquities, in the unrighteousness of your trade you profaned your sanctuaries" (Ezekiel 28:18). This serves as a sobering reminder that sin separates us from God and leads to destruction.</w:t>
      </w:r>
    </w:p>
    <w:p w14:paraId="34ED8148"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recognizing the consequences of sin in Ezekiel 28 influence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sin's consequences is crucial for personal growth and spiritual maturity?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avoid the pitfalls of pride and sin highlighted in Ezekiel 28? </w:t>
      </w:r>
    </w:p>
    <w:p w14:paraId="168578FB"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Reality of Spiritual Warfare</w:t>
      </w:r>
    </w:p>
    <w:p w14:paraId="197EF626"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 xml:space="preserve">The passage hints at a deeper spiritual battle, drawing parallels between the King of </w:t>
      </w:r>
      <w:proofErr w:type="spellStart"/>
      <w:r w:rsidRPr="00F6333B">
        <w:rPr>
          <w:rFonts w:eastAsia="Times New Roman"/>
          <w:kern w:val="0"/>
          <w:sz w:val="21"/>
          <w:szCs w:val="21"/>
        </w:rPr>
        <w:t>Tyre</w:t>
      </w:r>
      <w:proofErr w:type="spellEnd"/>
      <w:r w:rsidRPr="00F6333B">
        <w:rPr>
          <w:rFonts w:eastAsia="Times New Roman"/>
          <w:kern w:val="0"/>
          <w:sz w:val="21"/>
          <w:szCs w:val="21"/>
        </w:rPr>
        <w:t xml:space="preserve"> and a fallen cherub. "You were anointed as a guardian cherub, for so I ordained you" (Ezekiel 28:14). This reminds us that our struggles are not merely against flesh and blood but against spiritual forces. We must be vigilant and arm ourselves with the armor of God.</w:t>
      </w:r>
    </w:p>
    <w:p w14:paraId="36B5D5CA"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recognizing spiritual pride in Ezekiel 28 help you guard against similar pitfalls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strategies can you implement to resist spiritual deception as described in Ezekiel 28?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understanding spiritual warfare in Ezekiel 28 is crucial for daily decision-making? </w:t>
      </w:r>
    </w:p>
    <w:p w14:paraId="157E55F9"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CB628D7"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6FC803FE" w14:textId="77777777" w:rsidR="003A4520" w:rsidRDefault="003A4520" w:rsidP="003A4520">
      <w:pPr>
        <w:spacing w:line="247" w:lineRule="auto"/>
        <w:rPr>
          <w:rFonts w:eastAsia="Times New Roman"/>
          <w:b/>
          <w:bCs/>
          <w:kern w:val="0"/>
          <w:sz w:val="21"/>
          <w:szCs w:val="21"/>
        </w:rPr>
      </w:pPr>
    </w:p>
    <w:p w14:paraId="78D772E2" w14:textId="7349C2ED"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Beauty of God's Creation</w:t>
      </w:r>
    </w:p>
    <w:p w14:paraId="7C5F3365"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 xml:space="preserve">Ezekiel 28 describes the King of </w:t>
      </w:r>
      <w:proofErr w:type="spellStart"/>
      <w:r w:rsidRPr="00F6333B">
        <w:rPr>
          <w:rFonts w:eastAsia="Times New Roman"/>
          <w:kern w:val="0"/>
          <w:sz w:val="21"/>
          <w:szCs w:val="21"/>
        </w:rPr>
        <w:t>Tyre</w:t>
      </w:r>
      <w:proofErr w:type="spellEnd"/>
      <w:r w:rsidRPr="00F6333B">
        <w:rPr>
          <w:rFonts w:eastAsia="Times New Roman"/>
          <w:kern w:val="0"/>
          <w:sz w:val="21"/>
          <w:szCs w:val="21"/>
        </w:rPr>
        <w:t xml:space="preserve"> as being adorned with precious stones, symbolizing the beauty of God's creation. "Every precious stone adorned you: ruby, topaz, and diamond" (Ezekiel 28:13). This serves as a reminder to appreciate the beauty around us and recognize it as a reflection of God's glory.</w:t>
      </w:r>
    </w:p>
    <w:p w14:paraId="6B5E90B2" w14:textId="77777777" w:rsidR="003A4520" w:rsidRDefault="003A4520" w:rsidP="003A4520">
      <w:pPr>
        <w:spacing w:line="247" w:lineRule="auto"/>
      </w:pPr>
      <w:r w:rsidRPr="00F6333B">
        <w:rPr>
          <w:rFonts w:eastAsia="Times New Roman"/>
          <w:kern w:val="0"/>
          <w:sz w:val="21"/>
          <w:szCs w:val="21"/>
        </w:rPr>
        <w:t>1. How can you appreciate and reflect God's beauty in your daily life and surroundings?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God's creation enhances your spiritual and personal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preserve and honor the beauty of God's creation in your community?</w:t>
      </w:r>
    </w:p>
    <w:p w14:paraId="1E7A80B3" w14:textId="62297446"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Wisdom</w:t>
      </w:r>
    </w:p>
    <w:p w14:paraId="5CA80C7F"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 xml:space="preserve">The King of </w:t>
      </w:r>
      <w:proofErr w:type="spellStart"/>
      <w:r w:rsidRPr="00F6333B">
        <w:rPr>
          <w:rFonts w:eastAsia="Times New Roman"/>
          <w:kern w:val="0"/>
          <w:sz w:val="21"/>
          <w:szCs w:val="21"/>
        </w:rPr>
        <w:t>Tyre</w:t>
      </w:r>
      <w:proofErr w:type="spellEnd"/>
      <w:r w:rsidRPr="00F6333B">
        <w:rPr>
          <w:rFonts w:eastAsia="Times New Roman"/>
          <w:kern w:val="0"/>
          <w:sz w:val="21"/>
          <w:szCs w:val="21"/>
        </w:rPr>
        <w:t xml:space="preserve"> was known for his wisdom, yet it was corrupted by pride. "You were the seal of perfection, full of wisdom and perfect in beauty" (Ezekiel 28:12). True wisdom comes from God and should lead us to humility and reverence, not arrogance.</w:t>
      </w:r>
    </w:p>
    <w:p w14:paraId="35F44A31"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apply wisdom in daily decisions to avoid pride and its consequences?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wisdom is crucial in maintaining humility and integrity in leadership roles?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Ezekiel 28 about the dangers of misusing wisdom for personal gain? </w:t>
      </w:r>
    </w:p>
    <w:p w14:paraId="682A93C7"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6E05090"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743CCE28" w14:textId="77777777" w:rsidR="003A4520" w:rsidRDefault="003A4520" w:rsidP="003A4520">
      <w:pPr>
        <w:spacing w:line="247" w:lineRule="auto"/>
        <w:rPr>
          <w:rFonts w:eastAsia="Times New Roman"/>
          <w:b/>
          <w:bCs/>
          <w:kern w:val="0"/>
          <w:sz w:val="21"/>
          <w:szCs w:val="21"/>
        </w:rPr>
      </w:pPr>
    </w:p>
    <w:p w14:paraId="77CEFC69" w14:textId="567F7F20"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Call to Repentance</w:t>
      </w:r>
    </w:p>
    <w:p w14:paraId="5AB63457"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 xml:space="preserve">Despite the King of </w:t>
      </w:r>
      <w:proofErr w:type="spellStart"/>
      <w:r w:rsidRPr="00F6333B">
        <w:rPr>
          <w:rFonts w:eastAsia="Times New Roman"/>
          <w:kern w:val="0"/>
          <w:sz w:val="21"/>
          <w:szCs w:val="21"/>
        </w:rPr>
        <w:t>Tyre's</w:t>
      </w:r>
      <w:proofErr w:type="spellEnd"/>
      <w:r w:rsidRPr="00F6333B">
        <w:rPr>
          <w:rFonts w:eastAsia="Times New Roman"/>
          <w:kern w:val="0"/>
          <w:sz w:val="21"/>
          <w:szCs w:val="21"/>
        </w:rPr>
        <w:t xml:space="preserve"> downfall, the passage serves as a call to repentance. God desires that we turn from our ways and seek His forgiveness. "</w:t>
      </w:r>
      <w:proofErr w:type="gramStart"/>
      <w:r w:rsidRPr="00F6333B">
        <w:rPr>
          <w:rFonts w:eastAsia="Times New Roman"/>
          <w:kern w:val="0"/>
          <w:sz w:val="21"/>
          <w:szCs w:val="21"/>
        </w:rPr>
        <w:t>Therefore</w:t>
      </w:r>
      <w:proofErr w:type="gramEnd"/>
      <w:r w:rsidRPr="00F6333B">
        <w:rPr>
          <w:rFonts w:eastAsia="Times New Roman"/>
          <w:kern w:val="0"/>
          <w:sz w:val="21"/>
          <w:szCs w:val="21"/>
        </w:rPr>
        <w:t xml:space="preserve"> I made a fire come out from you; it consumed you" (Ezekiel 28:18). This is a reminder that God's judgment is real, but His mercy is available to those who repent.</w:t>
      </w:r>
    </w:p>
    <w:p w14:paraId="1B02D289"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recognizing pride in our lives lead us to genuine repentance and transformation?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align your actions with a humble heart before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acknowledging our faults play a crucial role in the process of repentance? </w:t>
      </w:r>
    </w:p>
    <w:p w14:paraId="56539EF2"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Sovereignty of God</w:t>
      </w:r>
    </w:p>
    <w:p w14:paraId="61058733"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 xml:space="preserve">Ezekiel 28 underscores God's sovereignty over all nations and rulers. Despite the King of </w:t>
      </w:r>
      <w:proofErr w:type="spellStart"/>
      <w:r w:rsidRPr="00F6333B">
        <w:rPr>
          <w:rFonts w:eastAsia="Times New Roman"/>
          <w:kern w:val="0"/>
          <w:sz w:val="21"/>
          <w:szCs w:val="21"/>
        </w:rPr>
        <w:t>Tyre's</w:t>
      </w:r>
      <w:proofErr w:type="spellEnd"/>
      <w:r w:rsidRPr="00F6333B">
        <w:rPr>
          <w:rFonts w:eastAsia="Times New Roman"/>
          <w:kern w:val="0"/>
          <w:sz w:val="21"/>
          <w:szCs w:val="21"/>
        </w:rPr>
        <w:t xml:space="preserve"> claims, it is God who holds ultimate authority. "I am God, in the heart of the seas" (Ezekiel 28:2). This reassures us that no matter how chaotic the world may seem, God is in control.</w:t>
      </w:r>
    </w:p>
    <w:p w14:paraId="2C208ED6"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recognizing God's sovereignty in Ezekiel 28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control can bring peace during uncertain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submit to God's sovereignty in challenging situations? </w:t>
      </w:r>
    </w:p>
    <w:p w14:paraId="1A3E3D26"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1489CAD"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79E10657" w14:textId="77777777" w:rsidR="003A4520" w:rsidRDefault="003A4520" w:rsidP="003A4520">
      <w:pPr>
        <w:spacing w:line="247" w:lineRule="auto"/>
        <w:rPr>
          <w:rFonts w:eastAsia="Times New Roman"/>
          <w:b/>
          <w:bCs/>
          <w:kern w:val="0"/>
          <w:sz w:val="21"/>
          <w:szCs w:val="21"/>
        </w:rPr>
      </w:pPr>
    </w:p>
    <w:p w14:paraId="78148360" w14:textId="19AF6C78"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Hope of Restoration</w:t>
      </w:r>
    </w:p>
    <w:p w14:paraId="4600FFB2"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Even in judgment, there is hope for restoration. God's ultimate plan is to restore His creation. "I will make you a spectacle before kings" (Ezekiel 28:17). This points to the hope we have in Christ, who restores and redeems us through His resurrection.</w:t>
      </w:r>
    </w:p>
    <w:p w14:paraId="2F5E3964"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find hope in restoration when facing personal failures or setbacks, as seen in Ezekiel 28?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God's promise of restoration in your own life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God's plan for restoration inspire you to trust in His timing and process? </w:t>
      </w:r>
    </w:p>
    <w:p w14:paraId="4CCC701E"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Eternal Truth of God's Word</w:t>
      </w:r>
    </w:p>
    <w:p w14:paraId="59F610FA"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Finally, Ezekiel 28 reminds us of the enduring truth of God's Word. The prophecies and lessons contained within are as relevant today as they were then. "You have come to a horrible end and will be no more" (Ezekiel 28:19). This encourages us to study Scripture diligently, allowing it to guide and transform our lives.</w:t>
      </w:r>
    </w:p>
    <w:p w14:paraId="4FF63E1B" w14:textId="77777777" w:rsidR="003A4520" w:rsidRPr="001B37DC" w:rsidRDefault="003A4520" w:rsidP="003A4520">
      <w:pPr>
        <w:spacing w:line="247" w:lineRule="auto"/>
        <w:rPr>
          <w:rFonts w:eastAsia="Times New Roman"/>
          <w:kern w:val="0"/>
          <w:sz w:val="21"/>
          <w:szCs w:val="21"/>
        </w:rPr>
      </w:pPr>
      <w:r w:rsidRPr="00F6333B">
        <w:rPr>
          <w:rFonts w:eastAsia="Times New Roman"/>
          <w:kern w:val="0"/>
          <w:sz w:val="21"/>
          <w:szCs w:val="21"/>
        </w:rPr>
        <w:t>1. How can you apply the eternal truth of God's Word to resist pride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Word remains relevant in addressing modern challenges and temptations?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Ezekiel 28 about the consequences of ignoring God's eternal truth?</w:t>
      </w:r>
      <w:r w:rsidRPr="001B37DC">
        <w:br w:type="page"/>
      </w:r>
    </w:p>
    <w:p w14:paraId="34B9723E" w14:textId="77777777" w:rsidR="003A4520" w:rsidRPr="003A4520" w:rsidRDefault="003A4520" w:rsidP="003A4520">
      <w:pPr>
        <w:spacing w:line="247" w:lineRule="auto"/>
        <w:jc w:val="center"/>
        <w:outlineLvl w:val="0"/>
        <w:rPr>
          <w:rFonts w:eastAsia="Times New Roman"/>
          <w:b/>
          <w:bCs/>
          <w:kern w:val="36"/>
          <w:sz w:val="32"/>
          <w:szCs w:val="32"/>
        </w:rPr>
      </w:pPr>
      <w:r w:rsidRPr="003A4520">
        <w:rPr>
          <w:rFonts w:eastAsia="Times New Roman"/>
          <w:b/>
          <w:bCs/>
          <w:kern w:val="36"/>
          <w:sz w:val="32"/>
          <w:szCs w:val="32"/>
        </w:rPr>
        <w:t>Ezekiel 29 Teaching Points and Bible Study Questions</w:t>
      </w:r>
    </w:p>
    <w:p w14:paraId="49608598" w14:textId="1D85F85C"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God’s Sovereignty Over Nations</w:t>
      </w:r>
    </w:p>
    <w:p w14:paraId="16F20697"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29 reminds us that God is the ultimate authority over all nations. Pharaoh and Egypt, despite their power, are subject to God's will. As it is written, "I am against you, Pharaoh king of Egypt" (Ezekiel 29:3). This serves as a powerful reminder that no earthly power can stand against the plans of the Almighty. In our daily lives, we can find peace knowing that God is in control, even when worldly events seem chaotic.</w:t>
      </w:r>
    </w:p>
    <w:p w14:paraId="5DF397AF"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recognizing God's sovereignty over nations influence your perspective on current global events?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nations to fulfill His purposes, and how does this affect your trust in Him?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actions with God's sovereign plans for your community or nation? </w:t>
      </w:r>
    </w:p>
    <w:p w14:paraId="650F03B1"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Danger of Pride</w:t>
      </w:r>
    </w:p>
    <w:p w14:paraId="0C0D8574"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Pharaoh's downfall is a classic example of the dangers of pride. He claimed, "The Nile is mine; I made it for myself" (Ezekiel 29:3). This arrogance led to his downfall. Pride can blind us to our dependence on God. Let us remember to humble ourselves and acknowledge that all we have is a gift from Him.</w:t>
      </w:r>
    </w:p>
    <w:p w14:paraId="7DC5790C"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identify and address pride in your life before it leads to downfall?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pride can blind us to our vulnerabilities and weaknesses?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cultivate humility in your daily interactions and decisions? </w:t>
      </w:r>
    </w:p>
    <w:p w14:paraId="0407847E"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8E583F6"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5C580976" w14:textId="77777777" w:rsidR="003A4520" w:rsidRDefault="003A4520" w:rsidP="003A4520">
      <w:pPr>
        <w:spacing w:line="247" w:lineRule="auto"/>
        <w:rPr>
          <w:rFonts w:eastAsia="Times New Roman"/>
          <w:b/>
          <w:bCs/>
          <w:kern w:val="0"/>
          <w:sz w:val="21"/>
          <w:szCs w:val="21"/>
        </w:rPr>
      </w:pPr>
    </w:p>
    <w:p w14:paraId="1BC1AD42" w14:textId="780469B4"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God’s Judgment is Just</w:t>
      </w:r>
    </w:p>
    <w:p w14:paraId="70208607"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29 illustrates that God's judgments are always just and righteous. Egypt's punishment was a consequence of their actions and attitudes. "I will make the land of Egypt a desolate waste" (Ezekiel 29:9). This serves as a reminder that our actions have consequences, and we are called to live righteously according to His Word.</w:t>
      </w:r>
    </w:p>
    <w:p w14:paraId="2AC2BE91"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ensure your actions align with God's justice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judgment on Egypt serves as a warning for us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trust in God's just decisions during challenging times? </w:t>
      </w:r>
    </w:p>
    <w:p w14:paraId="0C159C9E"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Repentance</w:t>
      </w:r>
    </w:p>
    <w:p w14:paraId="34260801"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While judgment is certain, God’s desire is for repentance. The prophecy against Egypt is a call to turn from sin and seek God’s mercy. In our own lives, we should be quick to repent and seek forgiveness, knowing that God is gracious and compassionate.</w:t>
      </w:r>
    </w:p>
    <w:p w14:paraId="320DE774"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recognizing our own pride lead us to genuine repentance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crucial for restoring relationships with others and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repentance is a regular part of your spiritual practice? </w:t>
      </w:r>
    </w:p>
    <w:p w14:paraId="377504EC"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DB382F1"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01CC1C71" w14:textId="77777777" w:rsidR="003A4520" w:rsidRDefault="003A4520" w:rsidP="003A4520">
      <w:pPr>
        <w:spacing w:line="247" w:lineRule="auto"/>
        <w:rPr>
          <w:rFonts w:eastAsia="Times New Roman"/>
          <w:b/>
          <w:bCs/>
          <w:kern w:val="0"/>
          <w:sz w:val="21"/>
          <w:szCs w:val="21"/>
        </w:rPr>
      </w:pPr>
    </w:p>
    <w:p w14:paraId="5A7525DB" w14:textId="3AB30B7A"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God’s Faithfulness to His Promises</w:t>
      </w:r>
    </w:p>
    <w:p w14:paraId="5B3A1ECB"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God promised to bring judgment upon Egypt, and He fulfilled it. "I will give the land of Egypt to Nebuchadnezzar king of Babylon" (Ezekiel 29:19). This demonstrates that God is faithful to His promises, both in judgment and in blessing. We can trust Him to fulfill His promises in our lives as well.</w:t>
      </w:r>
    </w:p>
    <w:p w14:paraId="2CD05839" w14:textId="77777777" w:rsidR="003A4520" w:rsidRDefault="003A4520" w:rsidP="003A4520">
      <w:pPr>
        <w:spacing w:line="247" w:lineRule="auto"/>
      </w:pPr>
      <w:r w:rsidRPr="00F6333B">
        <w:rPr>
          <w:rFonts w:eastAsia="Times New Roman"/>
          <w:kern w:val="0"/>
          <w:sz w:val="21"/>
          <w:szCs w:val="21"/>
        </w:rPr>
        <w:t>1. How can you trust God's faithfulness in your life when facing uncertain situations like Egypt's downfall?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promises through His judgment and restoration of nations?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recognizing God's faithfulness encourage you to remain steadfast in your commitments?</w:t>
      </w:r>
    </w:p>
    <w:p w14:paraId="54536376" w14:textId="4A1543A1"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Temporary Nature of Earthly Power</w:t>
      </w:r>
    </w:p>
    <w:p w14:paraId="1E1B8015"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Egypt was a mighty nation, yet it was brought low. This reminds us that earthly power and wealth are temporary. "Egypt will become a lowly kingdom" (Ezekiel 29:15). Our focus should be on eternal treasures and the kingdom of God, which will never fade away.</w:t>
      </w:r>
    </w:p>
    <w:p w14:paraId="200D73C8"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recognizing the temporary nature of earthly power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rely on God's power rather than human authority?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the fleeting nature of worldly power in your life? </w:t>
      </w:r>
    </w:p>
    <w:p w14:paraId="446979C5"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D6CE63A"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3A5847A9" w14:textId="77777777" w:rsidR="003A4520" w:rsidRDefault="003A4520" w:rsidP="003A4520">
      <w:pPr>
        <w:spacing w:line="247" w:lineRule="auto"/>
        <w:rPr>
          <w:rFonts w:eastAsia="Times New Roman"/>
          <w:b/>
          <w:bCs/>
          <w:kern w:val="0"/>
          <w:sz w:val="21"/>
          <w:szCs w:val="21"/>
        </w:rPr>
      </w:pPr>
    </w:p>
    <w:p w14:paraId="3F1F8471" w14:textId="75C8FB29"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God’s Protection Over His People</w:t>
      </w:r>
    </w:p>
    <w:p w14:paraId="3728B326"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Even amidst judgment, God’s people are not forgotten. The prophecy serves as a reminder that God watches over His own. We can take comfort in knowing that He is our refuge and strength, a very present help in trouble.</w:t>
      </w:r>
    </w:p>
    <w:p w14:paraId="2F6D9950"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trust in God's protection when facing challenges similar to those in Ezekiel 29?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other nations to demonstrate His protection over His people?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God's promises of protection in your daily life? </w:t>
      </w:r>
    </w:p>
    <w:p w14:paraId="1A9F6A1B"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Prophets</w:t>
      </w:r>
    </w:p>
    <w:p w14:paraId="70B651B1"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Ezekiel’s role as a prophet was to deliver God’s message, regardless of its popularity. This highlights the importance of speaking truth in love, even when it’s difficult. We are called to be bold in sharing God’s Word, trusting that He will use it for His purposes.</w:t>
      </w:r>
    </w:p>
    <w:p w14:paraId="1D68E2DF"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discern and respond to prophetic messages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prophets to communicate His plans and warnings?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Ezekiel's role that applies to your own responsibilities? </w:t>
      </w:r>
    </w:p>
    <w:p w14:paraId="15463F87"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AE7AF0E"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38B63807" w14:textId="77777777" w:rsidR="003A4520" w:rsidRDefault="003A4520" w:rsidP="003A4520">
      <w:pPr>
        <w:spacing w:line="247" w:lineRule="auto"/>
        <w:rPr>
          <w:rFonts w:eastAsia="Times New Roman"/>
          <w:b/>
          <w:bCs/>
          <w:kern w:val="0"/>
          <w:sz w:val="21"/>
          <w:szCs w:val="21"/>
        </w:rPr>
      </w:pPr>
    </w:p>
    <w:p w14:paraId="5BD44A52" w14:textId="5533A10C"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Call to Trust in God Alone</w:t>
      </w:r>
    </w:p>
    <w:p w14:paraId="7A34064D"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Egypt’s reliance on their own strength and resources led to their downfall. We are reminded to place our trust in God alone, not in worldly systems or our own abilities. "Trust in the LORD with all your heart and lean not on your own understanding" (Proverbs 3:5) is a timeless truth that aligns with this lesson.</w:t>
      </w:r>
    </w:p>
    <w:p w14:paraId="38E2A1FF"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identify and remove false sources of security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solely in God can transform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strengthen your reliance on God during challenging times? </w:t>
      </w:r>
    </w:p>
    <w:p w14:paraId="696D8E5F"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Hope in Restoration</w:t>
      </w:r>
    </w:p>
    <w:p w14:paraId="2AFBD171"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 xml:space="preserve">Despite the judgment, there is a promise of restoration. "At the end of forty years I will gather the Egyptians" (Ezekiel 29:13). This offers hope that God’s discipline is not the end, but a means to bring about renewal and restoration. In our lives, we can hold onto the hope that God is always working for our good, even </w:t>
      </w:r>
      <w:proofErr w:type="spellStart"/>
      <w:r w:rsidRPr="00F6333B">
        <w:rPr>
          <w:rFonts w:eastAsia="Times New Roman"/>
          <w:kern w:val="0"/>
          <w:sz w:val="21"/>
          <w:szCs w:val="21"/>
        </w:rPr>
        <w:t>through</w:t>
      </w:r>
      <w:proofErr w:type="spellEnd"/>
      <w:r w:rsidRPr="00F6333B">
        <w:rPr>
          <w:rFonts w:eastAsia="Times New Roman"/>
          <w:kern w:val="0"/>
          <w:sz w:val="21"/>
          <w:szCs w:val="21"/>
        </w:rPr>
        <w:t xml:space="preserve"> trials.</w:t>
      </w:r>
    </w:p>
    <w:p w14:paraId="199EAA5B" w14:textId="77777777" w:rsidR="003A4520" w:rsidRPr="001B37DC" w:rsidRDefault="003A4520" w:rsidP="003A4520">
      <w:pPr>
        <w:spacing w:line="247" w:lineRule="auto"/>
        <w:rPr>
          <w:rFonts w:eastAsia="Times New Roman"/>
          <w:kern w:val="0"/>
          <w:sz w:val="21"/>
          <w:szCs w:val="21"/>
        </w:rPr>
      </w:pPr>
      <w:r w:rsidRPr="00F6333B">
        <w:rPr>
          <w:rFonts w:eastAsia="Times New Roman"/>
          <w:kern w:val="0"/>
          <w:sz w:val="21"/>
          <w:szCs w:val="21"/>
        </w:rPr>
        <w:t>1. How can you find hope in God's promise of restoration during personal challenges or setbacks?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see restored in your life, and how can you actively participate in 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trusting in God's timing for restoration matter, and how can it impact your daily life?</w:t>
      </w:r>
      <w:r w:rsidRPr="001B37DC">
        <w:br w:type="page"/>
      </w:r>
    </w:p>
    <w:p w14:paraId="76FA116A" w14:textId="77777777" w:rsidR="003A4520" w:rsidRPr="003A4520" w:rsidRDefault="003A4520" w:rsidP="003A4520">
      <w:pPr>
        <w:spacing w:line="247" w:lineRule="auto"/>
        <w:jc w:val="center"/>
        <w:outlineLvl w:val="0"/>
        <w:rPr>
          <w:rFonts w:eastAsia="Times New Roman"/>
          <w:b/>
          <w:bCs/>
          <w:kern w:val="36"/>
          <w:sz w:val="32"/>
          <w:szCs w:val="32"/>
        </w:rPr>
      </w:pPr>
      <w:r w:rsidRPr="003A4520">
        <w:rPr>
          <w:rFonts w:eastAsia="Times New Roman"/>
          <w:b/>
          <w:bCs/>
          <w:kern w:val="36"/>
          <w:sz w:val="32"/>
          <w:szCs w:val="32"/>
        </w:rPr>
        <w:t>Ezekiel 30 Teaching Points and Bible Study Questions</w:t>
      </w:r>
    </w:p>
    <w:p w14:paraId="727AFDB9" w14:textId="4190493F"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Certainty of God's Judgment</w:t>
      </w:r>
    </w:p>
    <w:p w14:paraId="7364A9E6"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30 reminds us that God's judgment is certain and unavoidable. The chapter opens with a clear declaration: "The word of the LORD came to me, saying, 'Son of man, prophesy and say, "This is what the Lord GOD says: Wail, 'Alas for that day!'" (Ezekiel 30:1-2). This serves as a powerful reminder that God's justice is not to be taken lightly. Just as He judged Egypt, He will hold all nations accountable. This truth encourages us to live righteously and align our lives with His will.</w:t>
      </w:r>
    </w:p>
    <w:p w14:paraId="77D6DAF5"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prepare your heart for God's certain judgment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judgment can influence your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align your life with God's standards before His judgment? </w:t>
      </w:r>
    </w:p>
    <w:p w14:paraId="089AD355"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Sovereignty of God Over Nations</w:t>
      </w:r>
    </w:p>
    <w:p w14:paraId="36AA0DC4"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30 illustrates God's sovereignty over all nations. He declares, "I will put an end to the wealth of Egypt by the hand of Nebuchadnezzar king of Babylon" (Ezekiel 30:10). This shows that God is in control of world events and uses them to fulfill His purposes. Understanding this can bring peace in times of global uncertainty, knowing that nothing happens outside of His divine plan.</w:t>
      </w:r>
    </w:p>
    <w:p w14:paraId="34DEE049"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recognizing God's sovereignty over nations influence your perspective on current global events?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control over nations can impact your personal sense of security?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actions with the belief in God's sovereignty over world affairs? </w:t>
      </w:r>
    </w:p>
    <w:p w14:paraId="3923DBF7"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E8AA736"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7D439635" w14:textId="77777777" w:rsidR="003A4520" w:rsidRDefault="003A4520" w:rsidP="003A4520">
      <w:pPr>
        <w:spacing w:line="247" w:lineRule="auto"/>
        <w:rPr>
          <w:rFonts w:eastAsia="Times New Roman"/>
          <w:b/>
          <w:bCs/>
          <w:kern w:val="0"/>
          <w:sz w:val="21"/>
          <w:szCs w:val="21"/>
        </w:rPr>
      </w:pPr>
    </w:p>
    <w:p w14:paraId="654F2051" w14:textId="483D932A"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Power of Prophecy</w:t>
      </w:r>
    </w:p>
    <w:p w14:paraId="2797AE6D"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chapter highlights the power of prophecy as a tool for revealing God's plans. Ezekiel's prophecies were not just predictions but divine messages meant to guide and warn. "They will know that I am the LORD when I set fire to Egypt and all her helpers are shattered" (Ezekiel 30:8). This underscores the importance of paying attention to God's Word and its relevance in our lives today.</w:t>
      </w:r>
    </w:p>
    <w:p w14:paraId="010B4DC3"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understanding prophecy in Ezekiel 30 influence your perspective on current world events?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power through the prophecies in Ezekiel 30?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recognizing fulfilled prophecy strengthen your faith in God's promises today? </w:t>
      </w:r>
    </w:p>
    <w:p w14:paraId="29B2F43A"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Pride</w:t>
      </w:r>
    </w:p>
    <w:p w14:paraId="51502C5D"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Egypt's downfall in Ezekiel 30 serves as a cautionary tale about the dangers of pride. The Egyptians relied on their wealth and military might, but God declared, "I will destroy the idols and put an end to the images in Memphis" (Ezekiel 30:13). Pride can lead to destruction, and this lesson encourages us to remain humble and dependent on God.</w:t>
      </w:r>
    </w:p>
    <w:p w14:paraId="0BC2C238"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recognizing pride in our lives help prevent negative consequences similar to those in Ezekiel 30?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pride leads to downfall, and how can humility change this outcome?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avoid pride and its consequences in your daily interactions? </w:t>
      </w:r>
    </w:p>
    <w:p w14:paraId="3914D8D1"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68FBAD0"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6CD212C7" w14:textId="77777777" w:rsidR="003A4520" w:rsidRDefault="003A4520" w:rsidP="003A4520">
      <w:pPr>
        <w:spacing w:line="247" w:lineRule="auto"/>
        <w:rPr>
          <w:rFonts w:eastAsia="Times New Roman"/>
          <w:b/>
          <w:bCs/>
          <w:kern w:val="0"/>
          <w:sz w:val="21"/>
          <w:szCs w:val="21"/>
        </w:rPr>
      </w:pPr>
    </w:p>
    <w:p w14:paraId="49A192A5" w14:textId="32FE9CCC"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Importance of Repentance</w:t>
      </w:r>
    </w:p>
    <w:p w14:paraId="5683958A"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While the chapter focuses on judgment, it also implicitly calls for repentance. The warnings given to Egypt serve as an opportunity for change. "The day of the LORD is near; it will be a day of clouds, a time of doom for the nations" (Ezekiel 30:3). This is a reminder that God desires repentance and transformation, offering us a chance to turn back to Him.</w:t>
      </w:r>
    </w:p>
    <w:p w14:paraId="6448FE83" w14:textId="77777777" w:rsidR="003A4520" w:rsidRDefault="003A4520" w:rsidP="003A4520">
      <w:pPr>
        <w:spacing w:line="247" w:lineRule="auto"/>
      </w:pPr>
      <w:r w:rsidRPr="00F6333B">
        <w:rPr>
          <w:rFonts w:eastAsia="Times New Roman"/>
          <w:kern w:val="0"/>
          <w:sz w:val="21"/>
          <w:szCs w:val="21"/>
        </w:rPr>
        <w:t>1. How can recognizing God's judgment in Ezekiel 30 inspire personal repentance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crucial for avoiding the consequences described in Ezekiel 30?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ensure repentance leads to genuine transformation in your actions?</w:t>
      </w:r>
    </w:p>
    <w:p w14:paraId="2C9E96EF" w14:textId="56B7CD3A"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God's People as Watchmen</w:t>
      </w:r>
    </w:p>
    <w:p w14:paraId="5B111A33"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Ezekiel's role as a prophet highlights the responsibility of God's people to be watchmen. We are called to share God's truth and warn others of impending judgment. "I will strengthen the arms of the king of Babylon and put My sword in his hand" (Ezekiel 30:24). This encourages us to be bold in our faith and proactive in sharing the Gospel.</w:t>
      </w:r>
    </w:p>
    <w:p w14:paraId="3A270C64"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actively serve as a watchman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being a spiritual watchman is crucial in modern society?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warn others of spiritual dangers effectively? </w:t>
      </w:r>
    </w:p>
    <w:p w14:paraId="6F14DBAF"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CE6AC5A"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6058AEE0" w14:textId="77777777" w:rsidR="003A4520" w:rsidRDefault="003A4520" w:rsidP="003A4520">
      <w:pPr>
        <w:spacing w:line="247" w:lineRule="auto"/>
        <w:rPr>
          <w:rFonts w:eastAsia="Times New Roman"/>
          <w:b/>
          <w:bCs/>
          <w:kern w:val="0"/>
          <w:sz w:val="21"/>
          <w:szCs w:val="21"/>
        </w:rPr>
      </w:pPr>
    </w:p>
    <w:p w14:paraId="07132775" w14:textId="486EDE73"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Temporary Nature of Earthly Power</w:t>
      </w:r>
    </w:p>
    <w:p w14:paraId="04DD5FCA"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fall of Egypt illustrates the temporary nature of earthly power and wealth. "I will shatter the yokes of Egypt and put an end to her proud strength" (Ezekiel 30:18). This serves as a reminder to invest in eternal treasures rather than temporary gains, focusing on what truly matters in God's kingdom.</w:t>
      </w:r>
    </w:p>
    <w:p w14:paraId="3BB08945"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recognizing the temporary nature of earthly power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allows earthly powers to rise and fall, and how does this affect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trust is placed in eternal rather than temporary sources of power? </w:t>
      </w:r>
    </w:p>
    <w:p w14:paraId="7E8F0171"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Presence</w:t>
      </w:r>
    </w:p>
    <w:p w14:paraId="4F374309"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Even amidst judgment, God's presence is assured. "They will know that I am the LORD" (Ezekiel 30:19). This phrase is repeated throughout the chapter, emphasizing that God is always present and active. It reassures us that He is with us, guiding and protecting us through every circumstance.</w:t>
      </w:r>
    </w:p>
    <w:p w14:paraId="16139B32"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recognize and rely on God's presence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presence is crucial when facing uncertainty or fear?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feel assured of God's presence daily? </w:t>
      </w:r>
    </w:p>
    <w:p w14:paraId="54233084"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83307F6"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523C206B" w14:textId="77777777" w:rsidR="003A4520" w:rsidRDefault="003A4520" w:rsidP="003A4520">
      <w:pPr>
        <w:spacing w:line="247" w:lineRule="auto"/>
        <w:rPr>
          <w:rFonts w:eastAsia="Times New Roman"/>
          <w:b/>
          <w:bCs/>
          <w:kern w:val="0"/>
          <w:sz w:val="21"/>
          <w:szCs w:val="21"/>
        </w:rPr>
      </w:pPr>
    </w:p>
    <w:p w14:paraId="0935885C" w14:textId="48C5402F"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Call to Trust in God's Plan</w:t>
      </w:r>
    </w:p>
    <w:p w14:paraId="65BCF7ED"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30 encourages us to trust in God's plan, even when it seems difficult to understand. The chapter shows that God's ways are higher than ours, and His plans are perfect. "I will disperse the Egyptians among the nations and scatter them throughout the lands" (Ezekiel 30:23). Trusting in His sovereignty brings peace and confidence in His ultimate purpose.</w:t>
      </w:r>
    </w:p>
    <w:p w14:paraId="1D803C61"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trust God's plan when facing uncertainty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plan is challenging during difficult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strengthen your faith in God's plan daily? </w:t>
      </w:r>
    </w:p>
    <w:p w14:paraId="5B9923B0"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Restoration</w:t>
      </w:r>
    </w:p>
    <w:p w14:paraId="1CFAF799"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Finally, Ezekiel 30 offers hope for restoration. While the chapter focuses on judgment, it is part of a larger narrative of redemption. God's ultimate goal is to restore His people and His creation. This hope encourages us to look forward to the fulfillment of His promises and the restoration of all things through Christ.</w:t>
      </w:r>
    </w:p>
    <w:p w14:paraId="62F96832" w14:textId="77777777" w:rsidR="003A4520" w:rsidRPr="001B37DC" w:rsidRDefault="003A4520" w:rsidP="003A4520">
      <w:pPr>
        <w:spacing w:line="247" w:lineRule="auto"/>
        <w:rPr>
          <w:rFonts w:eastAsia="Times New Roman"/>
          <w:kern w:val="0"/>
          <w:sz w:val="21"/>
          <w:szCs w:val="21"/>
        </w:rPr>
      </w:pPr>
      <w:r w:rsidRPr="00F6333B">
        <w:rPr>
          <w:rFonts w:eastAsia="Times New Roman"/>
          <w:kern w:val="0"/>
          <w:sz w:val="21"/>
          <w:szCs w:val="21"/>
        </w:rPr>
        <w:t>1. How can you find hope in God's promises during times of personal or communal crisis?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actively participate in God's restoration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God allows destruction before restoration, and how does this apply to personal growth?</w:t>
      </w:r>
      <w:r w:rsidRPr="001B37DC">
        <w:br w:type="page"/>
      </w:r>
    </w:p>
    <w:p w14:paraId="151F282C" w14:textId="77777777" w:rsidR="003A4520" w:rsidRPr="003A4520" w:rsidRDefault="003A4520" w:rsidP="003A4520">
      <w:pPr>
        <w:spacing w:line="247" w:lineRule="auto"/>
        <w:jc w:val="center"/>
        <w:outlineLvl w:val="0"/>
        <w:rPr>
          <w:rFonts w:eastAsia="Times New Roman"/>
          <w:b/>
          <w:bCs/>
          <w:kern w:val="36"/>
          <w:sz w:val="32"/>
          <w:szCs w:val="32"/>
        </w:rPr>
      </w:pPr>
      <w:r w:rsidRPr="003A4520">
        <w:rPr>
          <w:rFonts w:eastAsia="Times New Roman"/>
          <w:b/>
          <w:bCs/>
          <w:kern w:val="36"/>
          <w:sz w:val="32"/>
          <w:szCs w:val="32"/>
        </w:rPr>
        <w:t>Ezekiel 31 Teaching Points and Bible Study Questions</w:t>
      </w:r>
    </w:p>
    <w:p w14:paraId="6754E9F0" w14:textId="67B47E70"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Majesty of God's Creation</w:t>
      </w:r>
    </w:p>
    <w:p w14:paraId="3F9F80BE"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31 paints a vivid picture of a mighty cedar tree, symbolizing the grandeur of God's creation. This imagery reminds us of the beauty and complexity of the world Yahweh has crafted. As we marvel at nature, we are reminded of Psalm 19:1, "The heavens declare the glory of God; the skies proclaim the work of His hands." Let this inspire us to appreciate and steward the earth with gratitude and responsibility.</w:t>
      </w:r>
    </w:p>
    <w:p w14:paraId="651AC9B8"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appreciate God's creation in your daily life and surroundings?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nature's majesty can enhance your spiritual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protect and preserve God's creation? </w:t>
      </w:r>
    </w:p>
    <w:p w14:paraId="4FB989BC"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Danger of Pride</w:t>
      </w:r>
    </w:p>
    <w:p w14:paraId="1BE5CEBC"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chapter warns against the pride that led to the downfall of Assyria, likened to the towering cedar. Pride can blind us to our dependence on God, as Proverbs 16:18 warns, "Pride goes before destruction, and a haughty spirit before a fall." Let us remain humble, acknowledging that all we have is a gift from our Creator.</w:t>
      </w:r>
    </w:p>
    <w:p w14:paraId="5A38C92E"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recognize and address pride in your own life before it leads to downfall?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pride often blinds us to our vulnerabilities and weaknesses?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cultivate humility in your daily interactions and decisions? </w:t>
      </w:r>
    </w:p>
    <w:p w14:paraId="0D2BF802"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33A4B41"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0A09FEE5" w14:textId="77777777" w:rsidR="003A4520" w:rsidRDefault="003A4520" w:rsidP="003A4520">
      <w:pPr>
        <w:spacing w:line="247" w:lineRule="auto"/>
        <w:rPr>
          <w:rFonts w:eastAsia="Times New Roman"/>
          <w:b/>
          <w:bCs/>
          <w:kern w:val="0"/>
          <w:sz w:val="21"/>
          <w:szCs w:val="21"/>
        </w:rPr>
      </w:pPr>
    </w:p>
    <w:p w14:paraId="4F8ABD1B" w14:textId="37246380"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Sovereignty of God</w:t>
      </w:r>
    </w:p>
    <w:p w14:paraId="18859505"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31 emphasizes God's control over nations and nature. Just as He raised and brought down the cedar, He holds authority over all. This reassures us that no matter the chaos around us, God is in control. As Romans 8:28 reminds us, "And we know that God works all things together for the good of those who love Him."</w:t>
      </w:r>
    </w:p>
    <w:p w14:paraId="57B29CFC"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recognizing God's sovereignty in Ezekiel 31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control can bring peace during uncertain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trust God's sovereignty in challenging situations? </w:t>
      </w:r>
    </w:p>
    <w:p w14:paraId="7A3D43EA"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Rootedness</w:t>
      </w:r>
    </w:p>
    <w:p w14:paraId="1B635614"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cedar's strength came from its deep roots, symbolizing the importance of being firmly grounded in faith. Colossians 2:7 encourages us to be "rooted and built up in Him, established in the faith." By immersing ourselves in Scripture and prayer, we can withstand life's storms.</w:t>
      </w:r>
    </w:p>
    <w:p w14:paraId="4CEA10A9"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ensure your spiritual roots are deep and strong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rootedness is crucial for stability during life's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a deeper connection with your faith community? </w:t>
      </w:r>
    </w:p>
    <w:p w14:paraId="3873C7D7"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ED4B982"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5FFA26D0" w14:textId="77777777" w:rsidR="003A4520" w:rsidRDefault="003A4520" w:rsidP="003A4520">
      <w:pPr>
        <w:spacing w:line="247" w:lineRule="auto"/>
        <w:rPr>
          <w:rFonts w:eastAsia="Times New Roman"/>
          <w:b/>
          <w:bCs/>
          <w:kern w:val="0"/>
          <w:sz w:val="21"/>
          <w:szCs w:val="21"/>
        </w:rPr>
      </w:pPr>
    </w:p>
    <w:p w14:paraId="4A8E039A" w14:textId="71DDAB1B"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Inevitability of Judgment</w:t>
      </w:r>
    </w:p>
    <w:p w14:paraId="452D0D7A"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31 serves as a sobering reminder that God's judgment is certain. The fall of the cedar represents the fate of those who turn away from Him. Hebrews 9:27 states, "Just as man is appointed to die once, and after that to face judgment." Let this motivate us to live righteously and share the Gospel with urgency.</w:t>
      </w:r>
    </w:p>
    <w:p w14:paraId="5CDCD4AF" w14:textId="77777777" w:rsidR="003A4520" w:rsidRDefault="003A4520" w:rsidP="003A4520">
      <w:pPr>
        <w:spacing w:line="247" w:lineRule="auto"/>
      </w:pPr>
      <w:r w:rsidRPr="00F6333B">
        <w:rPr>
          <w:rFonts w:eastAsia="Times New Roman"/>
          <w:kern w:val="0"/>
          <w:sz w:val="21"/>
          <w:szCs w:val="21"/>
        </w:rPr>
        <w:t>1. How can recognizing the inevitability of judgment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judgment's certainty can impact your relationships and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prepare for inevitable judgment in your personal life?</w:t>
      </w:r>
    </w:p>
    <w:p w14:paraId="5994AF02" w14:textId="74B84931"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Repentance</w:t>
      </w:r>
    </w:p>
    <w:p w14:paraId="380AB31F"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chapter implicitly calls for repentance, urging us to turn from sin and seek God's mercy. 2 Chronicles 7:14 promises, "If My people who are called by My name humble themselves and pray and seek My face and turn from their wicked ways, then I will hear from heaven and will forgive their sin and heal their land."</w:t>
      </w:r>
    </w:p>
    <w:p w14:paraId="0D868C79"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Ezekiel 31 inspire you to recognize and turn from prideful behaviors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past mistakes is crucial for genuine repentance and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humility and avoid the downfall described in Ezekiel 31? </w:t>
      </w:r>
    </w:p>
    <w:p w14:paraId="669EE5CB"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672C18F"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707B1C32" w14:textId="77777777" w:rsidR="003A4520" w:rsidRDefault="003A4520" w:rsidP="003A4520">
      <w:pPr>
        <w:spacing w:line="247" w:lineRule="auto"/>
        <w:rPr>
          <w:rFonts w:eastAsia="Times New Roman"/>
          <w:b/>
          <w:bCs/>
          <w:kern w:val="0"/>
          <w:sz w:val="21"/>
          <w:szCs w:val="21"/>
        </w:rPr>
      </w:pPr>
    </w:p>
    <w:p w14:paraId="7DC7BA1F" w14:textId="1B784851"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Transience of Earthly Power</w:t>
      </w:r>
    </w:p>
    <w:p w14:paraId="723C31FE"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fall of the mighty cedar illustrates the fleeting nature of earthly power and success. Psalm 103:15-16 reminds us, "As for man, his days are like grass... the wind passes over it, and it is gone." Let us invest in eternal treasures, focusing on God's kingdom rather than worldly accolades.</w:t>
      </w:r>
    </w:p>
    <w:p w14:paraId="0A56CB7F"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recognizing the transience of power influence your daily decisions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earthly power often leads to pride and downfall?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influence is used for lasting, positive impact? </w:t>
      </w:r>
    </w:p>
    <w:p w14:paraId="3EC9821B"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Prophets</w:t>
      </w:r>
    </w:p>
    <w:p w14:paraId="53911DC6"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Ezekiel's role as a prophet highlights the importance of speaking God's truth, even when it's uncomfortable. As believers, we are called to be salt and light, sharing the message of salvation with boldness. 2 Timothy 4:2 urges us to "preach the word; be prepared in season and out of season."</w:t>
      </w:r>
    </w:p>
    <w:p w14:paraId="01301837"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apply a prophet's role in guiding others towards humility and accountability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prophets are essential in addressing pride and its consequences in communities?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Ezekiel's approach to delivering difficult messages in your own life? </w:t>
      </w:r>
    </w:p>
    <w:p w14:paraId="137BF692"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79CB574"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3E3EA285" w14:textId="77777777" w:rsidR="003A4520" w:rsidRDefault="003A4520" w:rsidP="003A4520">
      <w:pPr>
        <w:spacing w:after="0" w:line="240" w:lineRule="auto"/>
        <w:rPr>
          <w:rFonts w:eastAsia="Times New Roman"/>
          <w:b/>
          <w:bCs/>
          <w:kern w:val="0"/>
          <w:sz w:val="21"/>
          <w:szCs w:val="21"/>
        </w:rPr>
      </w:pPr>
    </w:p>
    <w:p w14:paraId="2D1D9CF2" w14:textId="48108EAF" w:rsidR="003A4520" w:rsidRPr="003A4520" w:rsidRDefault="003A4520" w:rsidP="003A4520">
      <w:pPr>
        <w:spacing w:after="0" w:line="240" w:lineRule="auto"/>
        <w:rPr>
          <w:rFonts w:eastAsia="Times New Roman"/>
          <w:b/>
          <w:bCs/>
          <w:kern w:val="0"/>
          <w:sz w:val="21"/>
          <w:szCs w:val="21"/>
        </w:rPr>
      </w:pPr>
      <w:r w:rsidRPr="00F6333B">
        <w:rPr>
          <w:rFonts w:eastAsia="Times New Roman"/>
          <w:b/>
          <w:bCs/>
          <w:kern w:val="0"/>
          <w:sz w:val="21"/>
          <w:szCs w:val="21"/>
        </w:rPr>
        <w:t>The Assurance of God's Presence</w:t>
      </w:r>
    </w:p>
    <w:p w14:paraId="641AB4C6"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Despite the judgment depicted, God's presence remains a constant. He is with us in every circumstance, offering comfort and guidance. Isaiah 41:10 reassures us, "Do not fear, for I am with you; do not be dismayed, for I am your God."</w:t>
      </w:r>
    </w:p>
    <w:p w14:paraId="6F95F27F"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recognize and rely on God's presence in challenging situations like Ezekiel 31 describes?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presence is crucial for maintaining humility and avoiding pride?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daily to remind yourself of God's constant presence and assurance? </w:t>
      </w:r>
    </w:p>
    <w:p w14:paraId="6684DD22"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Restoration</w:t>
      </w:r>
    </w:p>
    <w:p w14:paraId="122449E1"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Finally, Ezekiel 31 points to the hope of restoration. Though the cedar fell, God's plan for redemption through Christ offers new life. Revelation 21:5 declares, "Behold, I am making all things new." This hope encourages us to persevere, knowing that God's ultimate plan is one of renewal and eternal joy.</w:t>
      </w:r>
    </w:p>
    <w:p w14:paraId="1532FF21" w14:textId="77777777" w:rsidR="003A4520" w:rsidRPr="001B37DC" w:rsidRDefault="003A4520" w:rsidP="003A4520">
      <w:pPr>
        <w:spacing w:line="247" w:lineRule="auto"/>
        <w:rPr>
          <w:rFonts w:eastAsia="Times New Roman"/>
          <w:kern w:val="0"/>
          <w:sz w:val="21"/>
          <w:szCs w:val="21"/>
        </w:rPr>
      </w:pPr>
      <w:r w:rsidRPr="00F6333B">
        <w:rPr>
          <w:rFonts w:eastAsia="Times New Roman"/>
          <w:kern w:val="0"/>
          <w:sz w:val="21"/>
          <w:szCs w:val="21"/>
        </w:rPr>
        <w:t>1. How can you find hope in restoration when facing personal challenges, as illustrated in Ezekiel 31?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restore in your life, inspired by the imagery in Ezekiel 31?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understanding God's power in restoration encourage you to trust in difficult times?</w:t>
      </w:r>
      <w:r w:rsidRPr="001B37DC">
        <w:br w:type="page"/>
      </w:r>
    </w:p>
    <w:p w14:paraId="607245EA" w14:textId="77777777" w:rsidR="003A4520" w:rsidRPr="003A4520" w:rsidRDefault="003A4520" w:rsidP="003A4520">
      <w:pPr>
        <w:spacing w:line="247" w:lineRule="auto"/>
        <w:jc w:val="center"/>
        <w:outlineLvl w:val="0"/>
        <w:rPr>
          <w:rFonts w:eastAsia="Times New Roman"/>
          <w:b/>
          <w:bCs/>
          <w:kern w:val="36"/>
          <w:sz w:val="32"/>
          <w:szCs w:val="32"/>
        </w:rPr>
      </w:pPr>
      <w:r w:rsidRPr="003A4520">
        <w:rPr>
          <w:rFonts w:eastAsia="Times New Roman"/>
          <w:b/>
          <w:bCs/>
          <w:kern w:val="36"/>
          <w:sz w:val="32"/>
          <w:szCs w:val="32"/>
        </w:rPr>
        <w:t>Ezekiel 32 Teaching Points and Bible Study Questions</w:t>
      </w:r>
    </w:p>
    <w:p w14:paraId="1AF1134D" w14:textId="03EDA515"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Certainty of God's Judgment</w:t>
      </w:r>
    </w:p>
    <w:p w14:paraId="2D7E3D07"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32 reminds us that God's judgment is certain and just. The chapter opens with a lament for Pharaoh, king of Egypt, illustrating how even the mightiest rulers are not beyond God's reach. As it is written, "I will throw you on the land and hurl you into the open field" (Ezekiel 32:4). This serves as a powerful reminder that no one is exempt from accountability before God.</w:t>
      </w:r>
    </w:p>
    <w:p w14:paraId="5EF7F707"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understanding God's judgment in Ezekiel 32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judgment is essential for personal spiritual growth and accountability?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align your life with the certainty of God's judgment? </w:t>
      </w:r>
    </w:p>
    <w:p w14:paraId="69CCBE4D"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Pride</w:t>
      </w:r>
    </w:p>
    <w:p w14:paraId="6EAD8C5A"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Pharaoh's downfall is a stark warning against pride. His arrogance led to his demise, showing us that pride goes before destruction. "I will bring you down with those who descend to the Pit" (Ezekiel 32:18) is a vivid depiction of the fate awaiting those who exalt themselves. Humility is key in our walk with God.</w:t>
      </w:r>
    </w:p>
    <w:p w14:paraId="12EE469E"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recognizing pride in ourselves help prevent negative consequences in our daily lives?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pride often leads to downfall, and how can we guard against 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humility and avoid the pitfalls of pride? </w:t>
      </w:r>
    </w:p>
    <w:p w14:paraId="0D1498D3"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F000E10"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5BFF5910" w14:textId="77777777" w:rsidR="003A4520" w:rsidRDefault="003A4520" w:rsidP="003A4520">
      <w:pPr>
        <w:spacing w:line="247" w:lineRule="auto"/>
        <w:rPr>
          <w:rFonts w:eastAsia="Times New Roman"/>
          <w:b/>
          <w:bCs/>
          <w:kern w:val="0"/>
          <w:sz w:val="21"/>
          <w:szCs w:val="21"/>
        </w:rPr>
      </w:pPr>
    </w:p>
    <w:p w14:paraId="5A17E0DB" w14:textId="70287AE3"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Reality of Mortality</w:t>
      </w:r>
    </w:p>
    <w:p w14:paraId="611A1A02"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32 paints a sobering picture of mortality. The imagery of nations descending to the grave serves as a reminder that life is fleeting. "They lie with the uncircumcised, with those slain by the sword" (Ezekiel 32:21) emphasizes the inevitability of death, urging us to live with eternity in mind.</w:t>
      </w:r>
    </w:p>
    <w:p w14:paraId="4164A082"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reflecting on mortality influence your daily decisions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before facing your own mortality?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acknowledging mortality lead to a deeper understanding of life's purpose? </w:t>
      </w:r>
    </w:p>
    <w:p w14:paraId="4C6E76A3"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God's Word</w:t>
      </w:r>
    </w:p>
    <w:p w14:paraId="44CA3C22"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chapter underscores the power and authority of God's word. When God speaks, it comes to pass. "For I have spoken, declares the Lord GOD" (Ezekiel 32:14) reassures us that His promises and warnings are reliable. Trusting in His word is foundational to our faith.</w:t>
      </w:r>
    </w:p>
    <w:p w14:paraId="1D71B3EE"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apply the power of God's Word to confront personal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Word is essential in shaping our understanding of justice and mercy?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God's Word influences your daily decisions and actions? </w:t>
      </w:r>
    </w:p>
    <w:p w14:paraId="5DB0F482"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1F5D90F"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1A9B5734" w14:textId="77777777" w:rsidR="003A4520" w:rsidRDefault="003A4520" w:rsidP="003A4520">
      <w:pPr>
        <w:spacing w:line="247" w:lineRule="auto"/>
        <w:rPr>
          <w:rFonts w:eastAsia="Times New Roman"/>
          <w:b/>
          <w:bCs/>
          <w:kern w:val="0"/>
          <w:sz w:val="21"/>
          <w:szCs w:val="21"/>
        </w:rPr>
      </w:pPr>
    </w:p>
    <w:p w14:paraId="2E106131" w14:textId="4F94CD78"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Importance of Repentance</w:t>
      </w:r>
    </w:p>
    <w:p w14:paraId="456D6353"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32 serves as a call to repentance. The fate of Egypt is a cautionary tale for all who turn away from God. "You will be broken and will lie among the uncircumcised" (Ezekiel 32:28) highlights the need for a heart that seeks forgiveness and transformation.</w:t>
      </w:r>
    </w:p>
    <w:p w14:paraId="3F149CBE" w14:textId="77777777" w:rsidR="003A4520" w:rsidRDefault="003A4520" w:rsidP="003A4520">
      <w:pPr>
        <w:spacing w:line="247" w:lineRule="auto"/>
      </w:pPr>
      <w:r w:rsidRPr="00F6333B">
        <w:rPr>
          <w:rFonts w:eastAsia="Times New Roman"/>
          <w:kern w:val="0"/>
          <w:sz w:val="21"/>
          <w:szCs w:val="21"/>
        </w:rPr>
        <w:t>1. How can reflecting on Ezekiel 32 inspire you to prioritize repentance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crucial for avoiding the consequences described in Ezekiel 32?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ensure repentance is a consistent practice in your spiritual journey?</w:t>
      </w:r>
    </w:p>
    <w:p w14:paraId="58430A26" w14:textId="4A4B1FED"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Sovereignty of God Over Nations</w:t>
      </w:r>
    </w:p>
    <w:p w14:paraId="1EE93630"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God's sovereignty over nations is evident as He orchestrates the rise and fall of empires. "I will make many peoples appalled at you" (Ezekiel 32:10) demonstrates His control over history. This reassures us that no matter the chaos in the world, God remains in control.</w:t>
      </w:r>
    </w:p>
    <w:p w14:paraId="73D095DE"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recognizing God's sovereignty over nations influence your perspective on current global events?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control over nations can impact your personal sense of security?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actions with the belief in God's sovereignty over world affairs? </w:t>
      </w:r>
    </w:p>
    <w:p w14:paraId="3B80EF6F"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FBD25FA"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07BFB70A" w14:textId="77777777" w:rsidR="003A4520" w:rsidRDefault="003A4520" w:rsidP="003A4520">
      <w:pPr>
        <w:spacing w:line="247" w:lineRule="auto"/>
        <w:rPr>
          <w:rFonts w:eastAsia="Times New Roman"/>
          <w:b/>
          <w:bCs/>
          <w:kern w:val="0"/>
          <w:sz w:val="21"/>
          <w:szCs w:val="21"/>
        </w:rPr>
      </w:pPr>
    </w:p>
    <w:p w14:paraId="24125BF6" w14:textId="6666906E"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Inevitability of Divine Justice</w:t>
      </w:r>
    </w:p>
    <w:p w14:paraId="6F5EBF03"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Divine justice is inevitable, as seen in the judgment against Egypt. "I will spread My net over you with a company of many peoples" (Ezekiel 32:3) illustrates that God's justice will prevail. This encourages us to live righteously, knowing that justice will ultimately be served.</w:t>
      </w:r>
    </w:p>
    <w:p w14:paraId="20D2BD58"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prepare your heart to accept the inevitability of divine justice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divine justice can influence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Ezekiel 32 about trusting in God's timing for justice? </w:t>
      </w:r>
    </w:p>
    <w:p w14:paraId="4FB69822"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Futility of Earthly Power</w:t>
      </w:r>
    </w:p>
    <w:p w14:paraId="2AF72EEA"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chapter highlights the futility of relying on earthly power. Pharaoh's might could not save him from God's judgment. "You will be food for the beasts of the earth and the birds of the air" (Ezekiel 32:4) reminds us that true security is found in God alone.</w:t>
      </w:r>
    </w:p>
    <w:p w14:paraId="67CF8353"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recognizing the futility of earthly power change your approach to leadership and influence?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earthly power often leads to false security, and how can you avoid this trap?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prioritize eternal values over temporary power in your daily decisions? </w:t>
      </w:r>
    </w:p>
    <w:p w14:paraId="30EC36AF"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C21A4EE"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38694CA9" w14:textId="77777777" w:rsidR="003A4520" w:rsidRDefault="003A4520" w:rsidP="003A4520">
      <w:pPr>
        <w:spacing w:line="247" w:lineRule="auto"/>
        <w:rPr>
          <w:rFonts w:eastAsia="Times New Roman"/>
          <w:b/>
          <w:bCs/>
          <w:kern w:val="0"/>
          <w:sz w:val="21"/>
          <w:szCs w:val="21"/>
        </w:rPr>
      </w:pPr>
    </w:p>
    <w:p w14:paraId="1EEDE976" w14:textId="11C11C59"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Call to Reflect on Our Lives</w:t>
      </w:r>
    </w:p>
    <w:p w14:paraId="28221355"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32 invites us to reflect on our lives and priorities. The imagery of nations in the grave prompts us to consider our own spiritual state. "They have been given over to the sword" (Ezekiel 32:25) challenges us to evaluate our relationship with God and make necessary changes.</w:t>
      </w:r>
    </w:p>
    <w:p w14:paraId="3E4C77F3"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reflecting on Ezekiel 32 inspire you to evaluate your life's current path and choices?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change in your life after considering the warnings in Ezekiel 32?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self-reflection play a crucial role in aligning your actions with your faith? </w:t>
      </w:r>
    </w:p>
    <w:p w14:paraId="16A2777A"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Redemption</w:t>
      </w:r>
    </w:p>
    <w:p w14:paraId="71CE40C2"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Amidst the warnings, there is hope for redemption. While the chapter focuses on judgment, it also points to the possibility of restoration for those who turn to God. This echoes the broader biblical narrative of redemption through Christ, offering hope to all who believe.</w:t>
      </w:r>
    </w:p>
    <w:p w14:paraId="10975096" w14:textId="77777777" w:rsidR="003A4520" w:rsidRPr="001B37DC" w:rsidRDefault="003A4520" w:rsidP="003A4520">
      <w:pPr>
        <w:spacing w:line="247" w:lineRule="auto"/>
        <w:rPr>
          <w:rFonts w:eastAsia="Times New Roman"/>
          <w:kern w:val="0"/>
          <w:sz w:val="21"/>
          <w:szCs w:val="21"/>
        </w:rPr>
      </w:pPr>
      <w:r w:rsidRPr="00F6333B">
        <w:rPr>
          <w:rFonts w:eastAsia="Times New Roman"/>
          <w:kern w:val="0"/>
          <w:sz w:val="21"/>
          <w:szCs w:val="21"/>
        </w:rPr>
        <w:t>1. How can Ezekiel 32 inspire you to seek hope in times of personal failure or despair?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redemption through the imagery in Ezekiel 32?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understanding God's judgment in Ezekiel 32 motivate you to pursue personal transformation?</w:t>
      </w:r>
      <w:r w:rsidRPr="001B37DC">
        <w:br w:type="page"/>
      </w:r>
    </w:p>
    <w:p w14:paraId="17FB3295" w14:textId="77777777" w:rsidR="003A4520" w:rsidRPr="003A4520" w:rsidRDefault="003A4520" w:rsidP="003A4520">
      <w:pPr>
        <w:spacing w:line="247" w:lineRule="auto"/>
        <w:jc w:val="center"/>
        <w:outlineLvl w:val="0"/>
        <w:rPr>
          <w:rFonts w:eastAsia="Times New Roman"/>
          <w:b/>
          <w:bCs/>
          <w:kern w:val="36"/>
          <w:sz w:val="32"/>
          <w:szCs w:val="32"/>
        </w:rPr>
      </w:pPr>
      <w:r w:rsidRPr="003A4520">
        <w:rPr>
          <w:rFonts w:eastAsia="Times New Roman"/>
          <w:b/>
          <w:bCs/>
          <w:kern w:val="36"/>
          <w:sz w:val="32"/>
          <w:szCs w:val="32"/>
        </w:rPr>
        <w:t>Ezekiel 33 Teaching Points and Bible Study Questions</w:t>
      </w:r>
    </w:p>
    <w:p w14:paraId="1AD0386D" w14:textId="3AAED06D"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Role of the Watchman</w:t>
      </w:r>
    </w:p>
    <w:p w14:paraId="41116D36"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33 introduces us to the concept of the watchman, a role of immense responsibility. As believers, we are called to be spiritual watchmen, alert and ready to warn others of impending danger. "But if the watchman sees the sword coming and does not blow the trumpet to warn the people..." (Ezekiel 33:6). This passage reminds us that our duty is to share the truth of the Gospel, ensuring that those around us are aware of the spiritual realities and the hope found in Christ.</w:t>
      </w:r>
    </w:p>
    <w:p w14:paraId="5497929F"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apply the watchman's responsibility to your role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accountability is crucial in fulfilling the watchman's duty?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effectively warn others of potential spiritual dangers? </w:t>
      </w:r>
    </w:p>
    <w:p w14:paraId="55E0CE14"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Personal Responsibility</w:t>
      </w:r>
    </w:p>
    <w:p w14:paraId="2C4EB9D2"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In this chapter, God emphasizes personal accountability. Each individual is responsible for their own actions and choices. "The righteousness of the righteous man will not deliver him in the day of his transgression..." (Ezekiel 33:12). This teaches us that while we can guide and warn others, ultimately, each person must choose their path. Our role is to encourage and support, but we cannot make decisions for others.</w:t>
      </w:r>
    </w:p>
    <w:p w14:paraId="633B7DFC"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take responsibility for warning others about potential dangers in their lives?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ensure you listen and act on warnings given to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personal accountability is crucial in maintaining a healthy community? </w:t>
      </w:r>
    </w:p>
    <w:p w14:paraId="1DCD8E7D"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DCE801B"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6E5C5DCD" w14:textId="77777777" w:rsidR="003A4520" w:rsidRDefault="003A4520" w:rsidP="003A4520">
      <w:pPr>
        <w:spacing w:line="247" w:lineRule="auto"/>
        <w:rPr>
          <w:rFonts w:eastAsia="Times New Roman"/>
          <w:b/>
          <w:bCs/>
          <w:kern w:val="0"/>
          <w:sz w:val="21"/>
          <w:szCs w:val="21"/>
        </w:rPr>
      </w:pPr>
    </w:p>
    <w:p w14:paraId="7C5D1E6F" w14:textId="361568A5"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Call to Repentance</w:t>
      </w:r>
    </w:p>
    <w:p w14:paraId="1B658C20"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33 is a powerful reminder of God's desire for repentance. "As surely as I live, declares the Lord GOD, I take no pleasure in the death of the wicked, but rather that the wicked should turn from their ways and live" (Ezekiel 33:11). This verse highlights God's heart for redemption and His longing for all to turn from sin and embrace a life of righteousness through Jesus Christ.</w:t>
      </w:r>
    </w:p>
    <w:p w14:paraId="21BD6E96"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actively respond to a call for repentance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crucial for personal and communal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encourage others towards repentance and transformation? </w:t>
      </w:r>
    </w:p>
    <w:p w14:paraId="7B48247D"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Listening</w:t>
      </w:r>
    </w:p>
    <w:p w14:paraId="19ACD1DD"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Listening is a recurring theme in Ezekiel 33. God calls His people to hear and respond to His warnings. "They hear your words but do not put them into practice" (Ezekiel 33:32). This serves as a reminder that hearing God's Word is not enough; we must also act upon it. True faith is demonstrated through obedience and action.</w:t>
      </w:r>
    </w:p>
    <w:p w14:paraId="15FBC7E8"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actively listening to warnings in your life prevent negative outcomes, as seen in Ezekiel 33?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listening is emphasized as crucial for personal and communal growth in Ezekiel 33?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 listen effectively to guidance and warnings today? </w:t>
      </w:r>
    </w:p>
    <w:p w14:paraId="2FC07007"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0E5D5D6"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0E239A52" w14:textId="77777777" w:rsidR="003A4520" w:rsidRDefault="003A4520" w:rsidP="003A4520">
      <w:pPr>
        <w:spacing w:line="247" w:lineRule="auto"/>
        <w:rPr>
          <w:rFonts w:eastAsia="Times New Roman"/>
          <w:b/>
          <w:bCs/>
          <w:kern w:val="0"/>
          <w:sz w:val="21"/>
          <w:szCs w:val="21"/>
        </w:rPr>
      </w:pPr>
    </w:p>
    <w:p w14:paraId="7730C0BB" w14:textId="2C492BD7"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Certainty of God's Judgment</w:t>
      </w:r>
    </w:p>
    <w:p w14:paraId="245EC1A4"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chapter underscores the certainty of God's judgment. "When I say to the wicked, ‘You will surely die,’ and you do not warn him..." (Ezekiel 33:8). This certainty should motivate us to live righteously and to share the Gospel with urgency. God's justice is sure, but so is His mercy for those who turn to Him.</w:t>
      </w:r>
    </w:p>
    <w:p w14:paraId="7D2B10FA" w14:textId="77777777" w:rsidR="003A4520" w:rsidRDefault="003A4520" w:rsidP="003A4520">
      <w:pPr>
        <w:spacing w:line="247" w:lineRule="auto"/>
      </w:pPr>
      <w:r w:rsidRPr="00F6333B">
        <w:rPr>
          <w:rFonts w:eastAsia="Times New Roman"/>
          <w:kern w:val="0"/>
          <w:sz w:val="21"/>
          <w:szCs w:val="21"/>
        </w:rPr>
        <w:t>1. How can you prepare your community for the certainty of God's judgment in today's world?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judgment is crucial for personal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actions can you take to align your life with God's standards before His judgment?</w:t>
      </w:r>
    </w:p>
    <w:p w14:paraId="072503CA" w14:textId="4A8C231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a Changed Life</w:t>
      </w:r>
    </w:p>
    <w:p w14:paraId="320F1002"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33 illustrates the transformative power of repentance. "If a wicked man turns from his wickedness and does what is just and right, he will live because of this" (Ezekiel 33:19). This transformation is a testament to God's grace and the new life available through Christ. Our lives can be powerful testimonies of God's redemptive work.</w:t>
      </w:r>
    </w:p>
    <w:p w14:paraId="06E5FC57"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recognizing personal responsibility lead to a transformed life according to Ezekiel 33?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 changed life impacts others in your community as seen in Ezekiel 33?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life reflects the change described in Ezekiel 33? </w:t>
      </w:r>
    </w:p>
    <w:p w14:paraId="7CE01529"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E258823"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4E577D87" w14:textId="77777777" w:rsidR="003A4520" w:rsidRDefault="003A4520" w:rsidP="003A4520">
      <w:pPr>
        <w:spacing w:line="247" w:lineRule="auto"/>
        <w:rPr>
          <w:rFonts w:eastAsia="Times New Roman"/>
          <w:b/>
          <w:bCs/>
          <w:kern w:val="0"/>
          <w:sz w:val="21"/>
          <w:szCs w:val="21"/>
        </w:rPr>
      </w:pPr>
    </w:p>
    <w:p w14:paraId="400E4064" w14:textId="30E4A33F"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Danger of Complacency</w:t>
      </w:r>
    </w:p>
    <w:p w14:paraId="7DC90B4D"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Complacency is a silent threat highlighted in this chapter. "They sit before you as My people and hear your words, but they do not put them into practice" (Ezekiel 33:31). This warns us against becoming passive listeners. We must actively engage with God's Word and allow it to shape our lives, avoiding the trap of spiritual stagnation.</w:t>
      </w:r>
    </w:p>
    <w:p w14:paraId="24C3740C"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actively guard against spiritual complacency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complacency poses a danger to personal and communal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remain vigilant and responsive to God's guidance? </w:t>
      </w:r>
    </w:p>
    <w:p w14:paraId="7947B990"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Urgency of the Message</w:t>
      </w:r>
    </w:p>
    <w:p w14:paraId="4FA6B4E9"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urgency of the watchman's message is clear. "If the watchman sees the sword coming and does not blow the trumpet..." (Ezekiel 33:6). This urgency should inspire us to share the Gospel with those around us. Time is precious, and the message of salvation is too important to delay.</w:t>
      </w:r>
    </w:p>
    <w:p w14:paraId="49772230"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prioritize sharing urgent messages in your community like Ezekiel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urgency is crucial in delivering important messages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 respond promptly to warnings in your life? </w:t>
      </w:r>
    </w:p>
    <w:p w14:paraId="3FAE9009"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C07F0E2"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1CDDCAC3" w14:textId="77777777" w:rsidR="003A4520" w:rsidRDefault="003A4520" w:rsidP="003A4520">
      <w:pPr>
        <w:spacing w:line="247" w:lineRule="auto"/>
        <w:rPr>
          <w:rFonts w:eastAsia="Times New Roman"/>
          <w:b/>
          <w:bCs/>
          <w:kern w:val="0"/>
          <w:sz w:val="21"/>
          <w:szCs w:val="21"/>
        </w:rPr>
      </w:pPr>
    </w:p>
    <w:p w14:paraId="7A677994" w14:textId="37B10371"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God's Unchanging Nature</w:t>
      </w:r>
    </w:p>
    <w:p w14:paraId="6EB0236A"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33 reassures us of God's unchanging nature. His justice, mercy, and desire for repentance remain constant. "Yet you say, ‘The way of the Lord is not just.’ But I will judge each of you according to his own ways" (Ezekiel 33:20). This consistency provides a firm foundation for our faith and trust in Him.</w:t>
      </w:r>
    </w:p>
    <w:p w14:paraId="764B9510"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understanding God's unchanging nature in Ezekiel 33 influence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consistent character is important for personal growth and accountability?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God's steadfastness in Ezekiel 33 to apply in your relationships? </w:t>
      </w:r>
    </w:p>
    <w:p w14:paraId="4CA274E2"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Restoration</w:t>
      </w:r>
    </w:p>
    <w:p w14:paraId="0F6AD580"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Finally, Ezekiel 33 offers hope for restoration. God's ultimate goal is not destruction but restoration and life. "Turn back, turn back from your evil ways, for why should you die, O house of Israel?" (Ezekiel 33:11). This hope is fulfilled in Jesus Christ, who offers eternal life to all who believe. Let this hope fuel our mission to share His love and truth with the world.</w:t>
      </w:r>
    </w:p>
    <w:p w14:paraId="108D4959" w14:textId="77777777" w:rsidR="003A4520" w:rsidRPr="001B37DC" w:rsidRDefault="003A4520" w:rsidP="003A4520">
      <w:pPr>
        <w:spacing w:line="247" w:lineRule="auto"/>
        <w:rPr>
          <w:rFonts w:eastAsia="Times New Roman"/>
          <w:kern w:val="0"/>
          <w:sz w:val="21"/>
          <w:szCs w:val="21"/>
        </w:rPr>
      </w:pPr>
      <w:r w:rsidRPr="00F6333B">
        <w:rPr>
          <w:rFonts w:eastAsia="Times New Roman"/>
          <w:kern w:val="0"/>
          <w:sz w:val="21"/>
          <w:szCs w:val="21"/>
        </w:rPr>
        <w:t>1. How can you apply the concept of restoration in your personal relationships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restore in your life through faith and action?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restoration is essential for personal and community growth?</w:t>
      </w:r>
      <w:r w:rsidRPr="001B37DC">
        <w:br w:type="page"/>
      </w:r>
    </w:p>
    <w:p w14:paraId="17439781" w14:textId="77777777" w:rsidR="003A4520" w:rsidRPr="003A4520" w:rsidRDefault="003A4520" w:rsidP="003A4520">
      <w:pPr>
        <w:spacing w:line="247" w:lineRule="auto"/>
        <w:jc w:val="center"/>
        <w:outlineLvl w:val="0"/>
        <w:rPr>
          <w:rFonts w:eastAsia="Times New Roman"/>
          <w:b/>
          <w:bCs/>
          <w:kern w:val="36"/>
          <w:sz w:val="32"/>
          <w:szCs w:val="32"/>
        </w:rPr>
      </w:pPr>
      <w:r w:rsidRPr="003A4520">
        <w:rPr>
          <w:rFonts w:eastAsia="Times New Roman"/>
          <w:b/>
          <w:bCs/>
          <w:kern w:val="36"/>
          <w:sz w:val="32"/>
          <w:szCs w:val="32"/>
        </w:rPr>
        <w:t>Ezekiel 34 Teaching Points and Bible Study Questions</w:t>
      </w:r>
    </w:p>
    <w:p w14:paraId="1717DDDF" w14:textId="03B863F9"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Call to True Shepherding</w:t>
      </w:r>
    </w:p>
    <w:p w14:paraId="09A77BB9"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34 begins with a powerful message to the shepherds of Israel, urging them to care for their flock rather than themselves. This is a reminder that leadership is a sacred responsibility. As it is written, "Woe to the shepherds of Israel who only feed themselves! Should not the shepherds feed the flock?" (Ezekiel 34:2). True leaders are called to serve others, reflecting the selfless love of Christ.</w:t>
      </w:r>
    </w:p>
    <w:p w14:paraId="79421529"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apply the principles of true shepherding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true shepherding requires selflessness and accountability in leadership roles?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 are nurturing and guiding those entrusted to your care? </w:t>
      </w:r>
    </w:p>
    <w:p w14:paraId="7732C57F"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Danger of Neglect</w:t>
      </w:r>
    </w:p>
    <w:p w14:paraId="71CF7FDC"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Neglecting those in our care leads to scattering and vulnerability. The passage warns, "My flock was scattered over all the face of the earth, and there was no one to search for them or seek them out" (Ezekiel 34:6). This teaches us the importance of being attentive and proactive in our relationships, ensuring no one is left behind.</w:t>
      </w:r>
    </w:p>
    <w:p w14:paraId="40691C53"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identify and address areas of neglect in your personal or community responsibilities?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neglecting responsibilities can lead to broader consequences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 are attentive to the needs of those around you? </w:t>
      </w:r>
    </w:p>
    <w:p w14:paraId="544861DF"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781F777"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76F66ACA" w14:textId="77777777" w:rsidR="003A4520" w:rsidRDefault="003A4520" w:rsidP="003A4520">
      <w:pPr>
        <w:spacing w:line="247" w:lineRule="auto"/>
        <w:rPr>
          <w:rFonts w:eastAsia="Times New Roman"/>
          <w:b/>
          <w:bCs/>
          <w:kern w:val="0"/>
          <w:sz w:val="21"/>
          <w:szCs w:val="21"/>
        </w:rPr>
      </w:pPr>
    </w:p>
    <w:p w14:paraId="1B706A4E" w14:textId="2FFF79F5"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God as the Ultimate Shepherd</w:t>
      </w:r>
    </w:p>
    <w:p w14:paraId="42AAF71F"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Despite human failings, God promises to step in as the ultimate Shepherd. "For this is what the Lord GOD says: Behold, I Myself will search for My flock and seek them out" (Ezekiel 34:11). This reassures us that God is always watching over us, guiding us with His perfect wisdom and love.</w:t>
      </w:r>
    </w:p>
    <w:p w14:paraId="33D7305C"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apply God's shepherding qualities in your leadership or caregiving roles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God's example as the ultimate shepherd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trusting God as your shepherd impact your decisions and actions in challenging situations? </w:t>
      </w:r>
    </w:p>
    <w:p w14:paraId="616719EE"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Promise of Restoration</w:t>
      </w:r>
    </w:p>
    <w:p w14:paraId="4B5A9780"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God's commitment to His people includes restoration and healing. "I will bring them out from the peoples, gather them from the countries, and bring them into their own land" (Ezekiel 34:13). This is a powerful reminder that no matter how far we stray, God is always ready to restore us to His fold.</w:t>
      </w:r>
    </w:p>
    <w:p w14:paraId="6D72F3BF"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actively participate in restoring broken relationships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see restored in your personal life through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restoration is essential for spiritual growth and healing? </w:t>
      </w:r>
    </w:p>
    <w:p w14:paraId="5110C903"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BE831B9"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363B7A1A" w14:textId="77777777" w:rsidR="003A4520" w:rsidRDefault="003A4520" w:rsidP="003A4520">
      <w:pPr>
        <w:spacing w:line="247" w:lineRule="auto"/>
        <w:rPr>
          <w:rFonts w:eastAsia="Times New Roman"/>
          <w:b/>
          <w:bCs/>
          <w:kern w:val="0"/>
          <w:sz w:val="21"/>
          <w:szCs w:val="21"/>
        </w:rPr>
      </w:pPr>
    </w:p>
    <w:p w14:paraId="6DFDD5F4" w14:textId="45C874F3"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Provision and Abundance</w:t>
      </w:r>
    </w:p>
    <w:p w14:paraId="3E05DD50"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God promises to provide for His flock, ensuring they lack nothing. "I will feed them with good pasture, and the mountain heights of Israel will be their grazing land" (Ezekiel 34:14). This illustrates God's abundant provision and care, encouraging us to trust in His sufficiency.</w:t>
      </w:r>
    </w:p>
    <w:p w14:paraId="2C84625B" w14:textId="77777777" w:rsidR="003A4520" w:rsidRDefault="003A4520" w:rsidP="003A4520">
      <w:pPr>
        <w:spacing w:line="247" w:lineRule="auto"/>
        <w:rPr>
          <w:rFonts w:eastAsia="Times New Roman"/>
          <w:kern w:val="0"/>
          <w:sz w:val="21"/>
          <w:szCs w:val="21"/>
        </w:rPr>
      </w:pPr>
      <w:r w:rsidRPr="00F6333B">
        <w:rPr>
          <w:rFonts w:eastAsia="Times New Roman"/>
          <w:kern w:val="0"/>
          <w:sz w:val="21"/>
          <w:szCs w:val="21"/>
        </w:rPr>
        <w:t>1. How can you ensure your community experiences God's provision and abundance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share your resources with those in need around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God emphasizes caring for others as a form of abundance?</w:t>
      </w:r>
    </w:p>
    <w:p w14:paraId="0CD9714D" w14:textId="6B90C938"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Justice for the Oppressed</w:t>
      </w:r>
    </w:p>
    <w:p w14:paraId="0CDC4728"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34 highlights God's commitment to justice, as He promises to judge between the fat sheep and the lean sheep. "I will save My flock, and they will no longer be prey" (Ezekiel 34:22). This assures us that God sees the injustices in the world and will act to protect and vindicate the oppressed.</w:t>
      </w:r>
    </w:p>
    <w:p w14:paraId="79A28C21"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actively support justice for the oppressed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justice for the oppressed in Ezekiel 34?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fair treatment for those marginalized around you? </w:t>
      </w:r>
    </w:p>
    <w:p w14:paraId="2CC6F22A"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D671A84"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2775EB67" w14:textId="77777777" w:rsidR="003A4520" w:rsidRDefault="003A4520" w:rsidP="003A4520">
      <w:pPr>
        <w:spacing w:line="247" w:lineRule="auto"/>
        <w:rPr>
          <w:rFonts w:eastAsia="Times New Roman"/>
          <w:b/>
          <w:bCs/>
          <w:kern w:val="0"/>
          <w:sz w:val="21"/>
          <w:szCs w:val="21"/>
        </w:rPr>
      </w:pPr>
    </w:p>
    <w:p w14:paraId="6BE6D14A" w14:textId="57710FBF"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Covenant of Peace</w:t>
      </w:r>
    </w:p>
    <w:p w14:paraId="10F7EE36"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God declares a covenant of peace with His people, promising safety and security. "I will make a covenant of peace with them and rid the land of wild beasts" (Ezekiel 34:25). This covenant is a foretaste of the peace we find in Christ, who reconciles us to God and each other.</w:t>
      </w:r>
    </w:p>
    <w:p w14:paraId="127A3781"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actively contribute to creating a "covenant of peace"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fostering peace in your personal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establishing peace require both individual and collective effort in your daily life? </w:t>
      </w:r>
    </w:p>
    <w:p w14:paraId="75B017F1"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a Servant Leader</w:t>
      </w:r>
    </w:p>
    <w:p w14:paraId="7F936EB6"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 xml:space="preserve">God appoints a servant leader, a foreshadowing of Christ, to shepherd His people. "I will place over them one shepherd, </w:t>
      </w:r>
      <w:proofErr w:type="gramStart"/>
      <w:r w:rsidRPr="00F6333B">
        <w:rPr>
          <w:rFonts w:eastAsia="Times New Roman"/>
          <w:kern w:val="0"/>
          <w:sz w:val="21"/>
          <w:szCs w:val="21"/>
        </w:rPr>
        <w:t>My</w:t>
      </w:r>
      <w:proofErr w:type="gramEnd"/>
      <w:r w:rsidRPr="00F6333B">
        <w:rPr>
          <w:rFonts w:eastAsia="Times New Roman"/>
          <w:kern w:val="0"/>
          <w:sz w:val="21"/>
          <w:szCs w:val="21"/>
        </w:rPr>
        <w:t xml:space="preserve"> servant David, and he will tend them" (Ezekiel 34:23). This points to the ultimate servant leader, Jesus, who leads with humility and love.</w:t>
      </w:r>
    </w:p>
    <w:p w14:paraId="560B2730"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embody servant leadership in your community, inspired by Ezekiel 34's shepherd imagery?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servant leadership is crucial for fostering trust and unity, as seen in Ezekiel 34?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others' needs, reflecting the servant leader role in Ezekiel 34? </w:t>
      </w:r>
    </w:p>
    <w:p w14:paraId="05114B9F"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501FEBC"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051C989F" w14:textId="77777777" w:rsidR="003A4520" w:rsidRDefault="003A4520" w:rsidP="003A4520">
      <w:pPr>
        <w:spacing w:line="247" w:lineRule="auto"/>
        <w:rPr>
          <w:rFonts w:eastAsia="Times New Roman"/>
          <w:b/>
          <w:bCs/>
          <w:kern w:val="0"/>
          <w:sz w:val="21"/>
          <w:szCs w:val="21"/>
        </w:rPr>
      </w:pPr>
    </w:p>
    <w:p w14:paraId="04EB4C02" w14:textId="08963284"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Assurance of God's Presence</w:t>
      </w:r>
    </w:p>
    <w:p w14:paraId="51CFADF6"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God's presence is a constant source of comfort and strength. "Then they will know that I, the LORD their God, am with them" (Ezekiel 34:30). This assurance encourages us to live confidently, knowing that God is always with us, guiding and protecting us.</w:t>
      </w:r>
    </w:p>
    <w:p w14:paraId="275189EA"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recognize and experience God's presence in your daily life, as described in Ezekiel 34?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presence is essential for guidance and protection in your personal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 remain aware of God's presence in challenging times? </w:t>
      </w:r>
    </w:p>
    <w:p w14:paraId="7E249DC9"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Reflect God's Heart</w:t>
      </w:r>
    </w:p>
    <w:p w14:paraId="5DC628AB"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 xml:space="preserve">Finally, Ezekiel 34 challenges us to reflect God's heart in our own lives. As we see God's compassion and justice, we are called to emulate these qualities. "You are My flock, the sheep of My pasture, </w:t>
      </w:r>
      <w:proofErr w:type="gramStart"/>
      <w:r w:rsidRPr="00F6333B">
        <w:rPr>
          <w:rFonts w:eastAsia="Times New Roman"/>
          <w:kern w:val="0"/>
          <w:sz w:val="21"/>
          <w:szCs w:val="21"/>
        </w:rPr>
        <w:t>My</w:t>
      </w:r>
      <w:proofErr w:type="gramEnd"/>
      <w:r w:rsidRPr="00F6333B">
        <w:rPr>
          <w:rFonts w:eastAsia="Times New Roman"/>
          <w:kern w:val="0"/>
          <w:sz w:val="21"/>
          <w:szCs w:val="21"/>
        </w:rPr>
        <w:t xml:space="preserve"> people, and I am your God" (Ezekiel 34:31). Let us strive to be shepherds in our own spheres, caring for others as God cares for us.</w:t>
      </w:r>
    </w:p>
    <w:p w14:paraId="161323AE" w14:textId="77777777" w:rsidR="003A4520" w:rsidRPr="001B37DC" w:rsidRDefault="003A4520" w:rsidP="003A4520">
      <w:pPr>
        <w:spacing w:line="247" w:lineRule="auto"/>
        <w:rPr>
          <w:rFonts w:eastAsia="Times New Roman"/>
          <w:kern w:val="0"/>
          <w:sz w:val="21"/>
          <w:szCs w:val="21"/>
        </w:rPr>
      </w:pPr>
      <w:r w:rsidRPr="00F6333B">
        <w:rPr>
          <w:rFonts w:eastAsia="Times New Roman"/>
          <w:kern w:val="0"/>
          <w:sz w:val="21"/>
          <w:szCs w:val="21"/>
        </w:rPr>
        <w:t>1. How can you actively reflect God's heart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caring for the weak and lost in Ezekiel 34?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ensure your leadership reflects God's compassion and justice?</w:t>
      </w:r>
      <w:r w:rsidRPr="001B37DC">
        <w:br w:type="page"/>
      </w:r>
    </w:p>
    <w:p w14:paraId="774C91D7" w14:textId="77777777" w:rsidR="003A4520" w:rsidRPr="003A4520" w:rsidRDefault="003A4520" w:rsidP="003A4520">
      <w:pPr>
        <w:spacing w:line="247" w:lineRule="auto"/>
        <w:jc w:val="center"/>
        <w:outlineLvl w:val="0"/>
        <w:rPr>
          <w:rFonts w:eastAsia="Times New Roman"/>
          <w:b/>
          <w:bCs/>
          <w:kern w:val="36"/>
          <w:sz w:val="32"/>
          <w:szCs w:val="32"/>
        </w:rPr>
      </w:pPr>
      <w:r w:rsidRPr="003A4520">
        <w:rPr>
          <w:rFonts w:eastAsia="Times New Roman"/>
          <w:b/>
          <w:bCs/>
          <w:kern w:val="36"/>
          <w:sz w:val="32"/>
          <w:szCs w:val="32"/>
        </w:rPr>
        <w:t>Ezekiel 35 Teaching Points and Bible Study Questions</w:t>
      </w:r>
    </w:p>
    <w:p w14:paraId="4F83D7D2" w14:textId="3517B4C0"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Sovereignty of God</w:t>
      </w:r>
    </w:p>
    <w:p w14:paraId="0FFB70BA"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35 reminds us of the ultimate sovereignty of God over all nations and peoples. The chapter opens with a prophecy against Mount Seir, symbolizing God's authority to judge and direct the course of history. As it is written, "Thus says the Lord GOD: Behold, I am against you, Mount Seir, and I will stretch out My hand against you" (Ezekiel 35:3). This serves as a powerful reminder that no matter the circumstances, God is in control, and His plans will prevail.</w:t>
      </w:r>
    </w:p>
    <w:p w14:paraId="3C205674"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recognizing God's sovereignty in Ezekiel 35 influence your response to life's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control can change your perspective on personal conflicts?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trust God's sovereignty in uncertain situations? </w:t>
      </w:r>
    </w:p>
    <w:p w14:paraId="3FA17389"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Hatred</w:t>
      </w:r>
    </w:p>
    <w:p w14:paraId="2FDA2EFB"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chapter highlights the destructive nature of harboring hatred. Mount Seir is judged for its perpetual enmity against Israel. "Because you harbored an ancient hatred and delivered the Israelites over to the sword at the time of their calamity" (Ezekiel 35:5). This teaches us that holding onto grudges and animosity can lead to our downfall. Instead, we are called to love and forgive, reflecting the grace we have received through Christ.</w:t>
      </w:r>
    </w:p>
    <w:p w14:paraId="60490F59"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address personal grudges to prevent the consequences of hatred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harboring hatred can lead to negative outcomes in relationships and communities?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transform feelings of hatred into understanding and compassion? </w:t>
      </w:r>
    </w:p>
    <w:p w14:paraId="1EAAD414"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4D332D7"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7065B5BF" w14:textId="77777777" w:rsidR="003A4520" w:rsidRDefault="003A4520" w:rsidP="003A4520">
      <w:pPr>
        <w:spacing w:line="247" w:lineRule="auto"/>
        <w:rPr>
          <w:rFonts w:eastAsia="Times New Roman"/>
          <w:b/>
          <w:bCs/>
          <w:kern w:val="0"/>
          <w:sz w:val="21"/>
          <w:szCs w:val="21"/>
        </w:rPr>
      </w:pPr>
    </w:p>
    <w:p w14:paraId="6DDEC410" w14:textId="650AF4FF"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Certainty of Divine Justice</w:t>
      </w:r>
    </w:p>
    <w:p w14:paraId="161487E3"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35 assures us that God's justice is certain and will be executed in His perfect timing. The prophecy against Mount Seir is a testament to the fact that God will not overlook wrongdoing. "I will make you a desolation and a waste, and your cities will not be inhabited" (Ezekiel 35:9). This encourages us to trust in God's righteous judgment and to live in a way that honors Him.</w:t>
      </w:r>
    </w:p>
    <w:p w14:paraId="2CADBC80"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trust in divine justice when facing personal injustices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divine justice is important for maintaining hope in difficult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actions with the principles of divine justice? </w:t>
      </w:r>
    </w:p>
    <w:p w14:paraId="20253459"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Humility</w:t>
      </w:r>
    </w:p>
    <w:p w14:paraId="4E55F680"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Pride and arrogance are themes addressed in this chapter. Mount Seir's downfall is partly due to its prideful attitude. "Because you have said, ‘These two nations and countries will be ours, and we will possess them,’ although the LORD was there" (Ezekiel 35:10). This serves as a reminder to remain humble, recognizing that all we have is by God's grace and for His glory.</w:t>
      </w:r>
    </w:p>
    <w:p w14:paraId="52DE60DE"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practicing humility prevent us from harboring resentment like Edom in Ezekiel 35?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crucial in maintaining peaceful relationships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cultivate humility in your daily interactions? </w:t>
      </w:r>
    </w:p>
    <w:p w14:paraId="07A05AE2"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A2E7376"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76C86227" w14:textId="77777777" w:rsidR="003A4520" w:rsidRDefault="003A4520" w:rsidP="003A4520">
      <w:pPr>
        <w:spacing w:line="247" w:lineRule="auto"/>
        <w:rPr>
          <w:rFonts w:eastAsia="Times New Roman"/>
          <w:b/>
          <w:bCs/>
          <w:kern w:val="0"/>
          <w:sz w:val="21"/>
          <w:szCs w:val="21"/>
        </w:rPr>
      </w:pPr>
    </w:p>
    <w:p w14:paraId="383712B8" w14:textId="13106391"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Power of God's Word</w:t>
      </w:r>
    </w:p>
    <w:p w14:paraId="33D5F02A"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prophecy in Ezekiel 35 demonstrates the power and authority of God's Word. When God speaks, His words are fulfilled. "Then you will know that I am the LORD" (Ezekiel 35:12). This encourages us to immerse ourselves in Scripture, trusting that God's promises are true and His Word is a firm foundation for our lives.</w:t>
      </w:r>
    </w:p>
    <w:p w14:paraId="6E6CCD0F" w14:textId="77777777" w:rsidR="003A4520" w:rsidRDefault="003A4520" w:rsidP="003A4520">
      <w:pPr>
        <w:spacing w:line="247" w:lineRule="auto"/>
      </w:pPr>
      <w:r w:rsidRPr="00F6333B">
        <w:rPr>
          <w:rFonts w:eastAsia="Times New Roman"/>
          <w:kern w:val="0"/>
          <w:sz w:val="21"/>
          <w:szCs w:val="21"/>
        </w:rPr>
        <w:t>1. How can you apply the power of God's word to confront personal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word is effective in transforming negative situations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ensure God's word guides your daily decisions and actions?</w:t>
      </w:r>
    </w:p>
    <w:p w14:paraId="7D9572C9" w14:textId="665BE4FE"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Repentance</w:t>
      </w:r>
    </w:p>
    <w:p w14:paraId="69618360"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While the chapter focuses on judgment, it also implicitly calls for repentance. The judgment against Mount Seir serves as a warning to turn from sin and seek God's mercy. "I will make you a perpetual desolation, and your cities will not be inhabited" (Ezekiel 35:9). This is a call to examine our hearts and align our lives with God's will.</w:t>
      </w:r>
    </w:p>
    <w:p w14:paraId="5CF9EB8A"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identify areas in your life needing repentance, similar to Edom's judgment in Ezekiel 35?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crucial for healing and restoration in personal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a genuine heart change when called to repentance? </w:t>
      </w:r>
    </w:p>
    <w:p w14:paraId="2A152FC5"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DB72D96"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3ED90958" w14:textId="77777777" w:rsidR="003A4520" w:rsidRDefault="003A4520" w:rsidP="003A4520">
      <w:pPr>
        <w:spacing w:line="247" w:lineRule="auto"/>
        <w:rPr>
          <w:rFonts w:eastAsia="Times New Roman"/>
          <w:b/>
          <w:bCs/>
          <w:kern w:val="0"/>
          <w:sz w:val="21"/>
          <w:szCs w:val="21"/>
        </w:rPr>
      </w:pPr>
    </w:p>
    <w:p w14:paraId="7ACDFC06" w14:textId="775CD15E"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Assurance of God's Presence</w:t>
      </w:r>
    </w:p>
    <w:p w14:paraId="4B4A6BCA"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Despite the judgment pronounced, there is an underlying assurance of God's presence with His people. "Although the LORD was there" (Ezekiel 35:10) reminds us that God is always with us, even in times of trial. This provides comfort and strength, knowing that we are never alone.</w:t>
      </w:r>
    </w:p>
    <w:p w14:paraId="0115F6BC"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recognize and feel God's presence in times of conflict or adversity?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presence is crucial when facing opposition or hostility?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 remain aware of God's presence daily? </w:t>
      </w:r>
    </w:p>
    <w:p w14:paraId="42A72F50"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Prophecy</w:t>
      </w:r>
    </w:p>
    <w:p w14:paraId="22CEDF91"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35 highlights the role of prophecy in revealing God's plans and purposes. Prophecy serves as both a warning and a source of hope. "Then you will know that I am the LORD" (Ezekiel 35:15). This encourages us to pay attention to God's prophetic Word, understanding that it is meant to guide and prepare us for what is to come.</w:t>
      </w:r>
    </w:p>
    <w:p w14:paraId="756371E6"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understanding prophecy in Ezekiel 35 influence your perspective on current world events?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prophecy was important for the people in Ezekiel's time and for us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Ezekiel 35 about responding to warnings and guidance in your own life? </w:t>
      </w:r>
    </w:p>
    <w:p w14:paraId="1DDB97AA"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DA8DEE5"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5661CB4C" w14:textId="77777777" w:rsidR="003A4520" w:rsidRDefault="003A4520" w:rsidP="003A4520">
      <w:pPr>
        <w:spacing w:line="247" w:lineRule="auto"/>
        <w:rPr>
          <w:rFonts w:eastAsia="Times New Roman"/>
          <w:b/>
          <w:bCs/>
          <w:kern w:val="0"/>
          <w:sz w:val="21"/>
          <w:szCs w:val="21"/>
        </w:rPr>
      </w:pPr>
    </w:p>
    <w:p w14:paraId="0315758D" w14:textId="327BE736"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Promise of Restoration</w:t>
      </w:r>
    </w:p>
    <w:p w14:paraId="694B5266"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While the chapter focuses on judgment, it also points to the promise of restoration for God's people. The judgment of Mount Seir is contrasted with the future hope for Israel. This reminds us that God's ultimate plan is one of redemption and restoration, offering hope and a future through Christ.</w:t>
      </w:r>
    </w:p>
    <w:p w14:paraId="09A50B65"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apply the promise of restoration in Ezekiel 35 to personal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restoration is a recurring theme, and how does it inspire hope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contribute to restoration in your community or relationships? </w:t>
      </w:r>
    </w:p>
    <w:p w14:paraId="1BB2E13C"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Trust in God's Plan</w:t>
      </w:r>
    </w:p>
    <w:p w14:paraId="38776F79"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Finally, Ezekiel 35 calls us to trust in God's plan, even when we don't fully understand it. The chapter shows that God's ways are higher than ours, and His purposes are beyond our comprehension. "Then they will know that I am the LORD" (Ezekiel 35:15). This encourages us to walk by faith, trusting that God is working all things together for good for those who love Him.</w:t>
      </w:r>
    </w:p>
    <w:p w14:paraId="58FC4308" w14:textId="77777777" w:rsidR="003A4520" w:rsidRPr="001B37DC" w:rsidRDefault="003A4520" w:rsidP="003A4520">
      <w:pPr>
        <w:spacing w:line="247" w:lineRule="auto"/>
        <w:rPr>
          <w:rFonts w:eastAsia="Times New Roman"/>
          <w:kern w:val="0"/>
          <w:sz w:val="21"/>
          <w:szCs w:val="21"/>
        </w:rPr>
      </w:pPr>
      <w:r w:rsidRPr="00F6333B">
        <w:rPr>
          <w:rFonts w:eastAsia="Times New Roman"/>
          <w:kern w:val="0"/>
          <w:sz w:val="21"/>
          <w:szCs w:val="21"/>
        </w:rPr>
        <w:t>1. How can you trust God's plan when facing challenges similar to those in Ezekiel 35?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plan is emphasized in the face of adversity?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align with God's plan in uncertain times?</w:t>
      </w:r>
      <w:r w:rsidRPr="001B37DC">
        <w:br w:type="page"/>
      </w:r>
    </w:p>
    <w:p w14:paraId="60A46E15" w14:textId="77777777" w:rsidR="003A4520" w:rsidRPr="003A4520" w:rsidRDefault="003A4520" w:rsidP="003A4520">
      <w:pPr>
        <w:spacing w:line="247" w:lineRule="auto"/>
        <w:jc w:val="center"/>
        <w:outlineLvl w:val="0"/>
        <w:rPr>
          <w:rFonts w:eastAsia="Times New Roman"/>
          <w:b/>
          <w:bCs/>
          <w:kern w:val="36"/>
          <w:sz w:val="32"/>
          <w:szCs w:val="32"/>
        </w:rPr>
      </w:pPr>
      <w:r w:rsidRPr="003A4520">
        <w:rPr>
          <w:rFonts w:eastAsia="Times New Roman"/>
          <w:b/>
          <w:bCs/>
          <w:kern w:val="36"/>
          <w:sz w:val="32"/>
          <w:szCs w:val="32"/>
        </w:rPr>
        <w:t>Ezekiel 36 Teaching Points and Bible Study Questions</w:t>
      </w:r>
    </w:p>
    <w:p w14:paraId="1F201637" w14:textId="00C103CC"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Restoration is Promised</w:t>
      </w:r>
    </w:p>
    <w:p w14:paraId="2D00F5C0"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God is in the business of restoration. In Ezekiel 36:24, He promises, "For I will take you from among the nations and gather you out of all the countries and bring you back into your own land." This is a reminder that no matter how far we stray, God’s plan is to bring us back to Him, restoring us to our rightful place in His kingdom.</w:t>
      </w:r>
    </w:p>
    <w:p w14:paraId="18E0A251"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apply the promise of restoration in Ezekiel 36 to your personal life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see restored in your community, and how can you contribute to that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God emphasizes restoration, and how does this influence your perspective on personal growth? </w:t>
      </w:r>
    </w:p>
    <w:p w14:paraId="7CBFAF8D"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 New Heart and Spirit</w:t>
      </w:r>
    </w:p>
    <w:p w14:paraId="60BEA1EA"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Transformation starts from within. Ezekiel 36:26 says, "I will give you a new heart and put a new spirit within you." This is a powerful promise that God can change our innermost being, making us more like Him. It’s a call to open our hearts to His transformative power.</w:t>
      </w:r>
    </w:p>
    <w:p w14:paraId="0C568B37"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cultivate a new heart and spirit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changes do you hope to see with a renewed heart and spirit?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having a new spirit impact your relationships with others? </w:t>
      </w:r>
    </w:p>
    <w:p w14:paraId="377D3374"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EA05BDB"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789890DD" w14:textId="77777777" w:rsidR="003A4520" w:rsidRDefault="003A4520" w:rsidP="003A4520">
      <w:pPr>
        <w:spacing w:line="247" w:lineRule="auto"/>
        <w:rPr>
          <w:rFonts w:eastAsia="Times New Roman"/>
          <w:b/>
          <w:bCs/>
          <w:kern w:val="0"/>
          <w:sz w:val="21"/>
          <w:szCs w:val="21"/>
        </w:rPr>
      </w:pPr>
    </w:p>
    <w:p w14:paraId="6F278476" w14:textId="68F0CA94"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Cleansing from Impurities</w:t>
      </w:r>
    </w:p>
    <w:p w14:paraId="5A1187A5"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God desires purity in His people. In Ezekiel 36:25, He declares, "I will sprinkle clean water on you, and you will be clean; I will cleanse you from all your impurities and from all your idols." This cleansing is both spiritual and moral, urging us to turn away from anything that separates us from God.</w:t>
      </w:r>
    </w:p>
    <w:p w14:paraId="6D8DAA9E"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apply the concept of spiritual cleansing in your daily life choices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cleansing from impurities before restoration and blessings?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identify and remove impurities in your personal spiritual journey? </w:t>
      </w:r>
    </w:p>
    <w:p w14:paraId="6ED75BE4"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Indwelling Spirit</w:t>
      </w:r>
    </w:p>
    <w:p w14:paraId="56ED3AA1"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Holy Spirit is our guide and helper. Ezekiel 36:27 promises, "And I will put My Spirit within you and cause you to walk in My statutes and to carefully observe My ordinances." This indwelling presence empowers us to live according to God’s will, providing strength and guidance in our daily walk.</w:t>
      </w:r>
    </w:p>
    <w:p w14:paraId="65EF159E"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recognize the influence of the indwelling Spirit in your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changes do you hope the Spirit will bring to your character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relying on the Spirit matter in overcoming personal challenges and temptations? </w:t>
      </w:r>
    </w:p>
    <w:p w14:paraId="153CA56F"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DE58C60"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25C5480F" w14:textId="77777777" w:rsidR="003A4520" w:rsidRDefault="003A4520" w:rsidP="003A4520">
      <w:pPr>
        <w:spacing w:line="247" w:lineRule="auto"/>
        <w:rPr>
          <w:rFonts w:eastAsia="Times New Roman"/>
          <w:b/>
          <w:bCs/>
          <w:kern w:val="0"/>
          <w:sz w:val="21"/>
          <w:szCs w:val="21"/>
        </w:rPr>
      </w:pPr>
    </w:p>
    <w:p w14:paraId="201D3427" w14:textId="4A4720E2"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Fruitfulness and Abundance</w:t>
      </w:r>
    </w:p>
    <w:p w14:paraId="1B668946"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God’s blessings are abundant. In Ezekiel 36:30, He assures, "I will increase the fruit of the trees and the produce of the fields, so that you will no longer suffer the disgrace of famine among the nations." This is a reminder that God provides for our needs, both physical and spiritual, when we trust in Him.</w:t>
      </w:r>
    </w:p>
    <w:p w14:paraId="6E40B739" w14:textId="77777777" w:rsidR="003A4520" w:rsidRDefault="003A4520" w:rsidP="003A4520">
      <w:pPr>
        <w:spacing w:line="247" w:lineRule="auto"/>
      </w:pPr>
      <w:r w:rsidRPr="00F6333B">
        <w:rPr>
          <w:rFonts w:eastAsia="Times New Roman"/>
          <w:kern w:val="0"/>
          <w:sz w:val="21"/>
          <w:szCs w:val="21"/>
        </w:rPr>
        <w:t>1. How can you cultivate spiritual fruitfulness in your life based on Ezekiel 36's promises of abundance?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abundance in Ezekiel 36, and how can this influence your daily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experience the abundance described in Ezekiel 36 in your community?</w:t>
      </w:r>
    </w:p>
    <w:p w14:paraId="50DB7D08" w14:textId="4C2CD052"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Repentance and Renewal</w:t>
      </w:r>
    </w:p>
    <w:p w14:paraId="0F58772C"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True repentance leads to renewal. Ezekiel 36:31 states, "Then you will remember your evil ways and your deeds that were not good, and you will loathe yourselves for your iniquities and abominations." Recognizing our shortcomings is the first step toward genuine change and renewal in Christ.</w:t>
      </w:r>
    </w:p>
    <w:p w14:paraId="4FE08F9A"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actively participate in your own spiritual renewal as described in Ezekiel 36?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ensure genuine repentance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God emphasizes a new heart and spirit for renewal in Ezekiel 36? </w:t>
      </w:r>
    </w:p>
    <w:p w14:paraId="02924E31"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2C1F1A3"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4554916B" w14:textId="77777777" w:rsidR="003A4520" w:rsidRDefault="003A4520" w:rsidP="003A4520">
      <w:pPr>
        <w:spacing w:line="247" w:lineRule="auto"/>
        <w:rPr>
          <w:rFonts w:eastAsia="Times New Roman"/>
          <w:b/>
          <w:bCs/>
          <w:kern w:val="0"/>
          <w:sz w:val="21"/>
          <w:szCs w:val="21"/>
        </w:rPr>
      </w:pPr>
    </w:p>
    <w:p w14:paraId="74F1DEC2" w14:textId="055FBFFA"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God’s Name is Holy</w:t>
      </w:r>
    </w:p>
    <w:p w14:paraId="7DFBB42E"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God acts for the sake of His holy name. In Ezekiel 36:22, He says, "It is not for your sake that I will act, O house of Israel, but for My holy name, which you have profaned among the nations where you went." This underscores the importance of living in a way that honors God’s name, reflecting His holiness in our lives.</w:t>
      </w:r>
    </w:p>
    <w:p w14:paraId="3C3C44B8"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honor God's holy name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the holiness of His name in Ezekiel 36?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reflect God's holiness in your community? </w:t>
      </w:r>
    </w:p>
    <w:p w14:paraId="6F2511FF"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 Testimony to the Nations</w:t>
      </w:r>
    </w:p>
    <w:p w14:paraId="7C304497"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Our lives are a testimony to God’s power. Ezekiel 36:23 reveals, "I will show the holiness of My great name, which has been profaned among the nations, the name you have profaned among them. Then the nations will know that I am the LORD." Our transformation serves as a witness to others, drawing them to the truth of God’s love and power.</w:t>
      </w:r>
    </w:p>
    <w:p w14:paraId="62C456DB"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demonstrate God's transformative power in your life to those around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restoring His people as a testimony to other nations?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actions reflect God's holiness to others? </w:t>
      </w:r>
    </w:p>
    <w:p w14:paraId="4A5D5988" w14:textId="77777777" w:rsidR="003A4520"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B43830B" w14:textId="77777777" w:rsidR="003A4520" w:rsidRDefault="003A4520">
      <w:pPr>
        <w:spacing w:after="0" w:line="240" w:lineRule="auto"/>
        <w:rPr>
          <w:rFonts w:eastAsia="Times New Roman"/>
          <w:b/>
          <w:bCs/>
          <w:kern w:val="0"/>
          <w:sz w:val="21"/>
          <w:szCs w:val="21"/>
        </w:rPr>
      </w:pPr>
      <w:r>
        <w:rPr>
          <w:rFonts w:eastAsia="Times New Roman"/>
          <w:b/>
          <w:bCs/>
          <w:kern w:val="0"/>
          <w:sz w:val="21"/>
          <w:szCs w:val="21"/>
        </w:rPr>
        <w:br w:type="page"/>
      </w:r>
    </w:p>
    <w:p w14:paraId="0DD99CE8" w14:textId="77777777" w:rsidR="003A4520" w:rsidRDefault="003A4520" w:rsidP="003A4520">
      <w:pPr>
        <w:spacing w:line="247" w:lineRule="auto"/>
        <w:rPr>
          <w:rFonts w:eastAsia="Times New Roman"/>
          <w:b/>
          <w:bCs/>
          <w:kern w:val="0"/>
          <w:sz w:val="21"/>
          <w:szCs w:val="21"/>
        </w:rPr>
      </w:pPr>
    </w:p>
    <w:p w14:paraId="2144EF18" w14:textId="0806F45F"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God’s Sovereign Plan</w:t>
      </w:r>
    </w:p>
    <w:p w14:paraId="6C9535E5"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God’s plans are sovereign and unchanging. Ezekiel 36:36 declares, "Then the nations around you that remain will know that I, the LORD, have rebuilt what was destroyed and replanted what was desolate. I, the LORD, have spoken, and I will do it." This reassures us that God’s purposes will prevail, no matter the circumstances.</w:t>
      </w:r>
    </w:p>
    <w:p w14:paraId="33418BA7"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align your daily decisions with God's sovereign plan as described in Ezekiel 36?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restoration in His sovereign plan, and how does this apply to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trust in God's sovereign plan during uncertain times? </w:t>
      </w:r>
    </w:p>
    <w:p w14:paraId="74974A13"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Hope for the Future</w:t>
      </w:r>
    </w:p>
    <w:p w14:paraId="6B01B4E2"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There is always hope in God’s promises. Ezekiel 36:11 promises, "I will multiply the people upon you, the whole house of Israel, all of it. The cities will be inhabited and the ruins rebuilt." This is a message of hope and encouragement, reminding us that God’s promises are sure and His future for us is bright.</w:t>
      </w:r>
    </w:p>
    <w:p w14:paraId="3B853737"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These lessons from Ezekiel 36 remind us of God’s unwavering commitment to His people, His power to transform, and His desire for us to live in holiness and abundance. Let these truths inspire and guide you in your walk with the Lord.</w:t>
      </w:r>
    </w:p>
    <w:p w14:paraId="00A40F3A" w14:textId="77777777" w:rsidR="003A4520" w:rsidRPr="001B37DC" w:rsidRDefault="003A4520" w:rsidP="003A4520">
      <w:pPr>
        <w:spacing w:line="247" w:lineRule="auto"/>
        <w:rPr>
          <w:rFonts w:eastAsia="Times New Roman"/>
          <w:kern w:val="0"/>
          <w:sz w:val="21"/>
          <w:szCs w:val="21"/>
        </w:rPr>
      </w:pPr>
      <w:r w:rsidRPr="00F6333B">
        <w:rPr>
          <w:rFonts w:eastAsia="Times New Roman"/>
          <w:kern w:val="0"/>
          <w:sz w:val="21"/>
          <w:szCs w:val="21"/>
        </w:rPr>
        <w:t>1. How can you apply the promise of renewal in Ezekiel 36 to your personal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see transformed in your community, inspired by Ezekiel 36's message of restoration?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God emphasizes a new heart and spirit for future hope in Ezekiel 36?</w:t>
      </w:r>
      <w:r w:rsidRPr="001B37DC">
        <w:br w:type="page"/>
      </w:r>
    </w:p>
    <w:p w14:paraId="30E8DA2B" w14:textId="77777777" w:rsidR="003A4520" w:rsidRPr="003A4520" w:rsidRDefault="003A4520" w:rsidP="003A4520">
      <w:pPr>
        <w:spacing w:line="247" w:lineRule="auto"/>
        <w:jc w:val="center"/>
        <w:outlineLvl w:val="0"/>
        <w:rPr>
          <w:rFonts w:eastAsia="Times New Roman"/>
          <w:b/>
          <w:bCs/>
          <w:kern w:val="36"/>
          <w:sz w:val="32"/>
          <w:szCs w:val="32"/>
        </w:rPr>
      </w:pPr>
      <w:r w:rsidRPr="003A4520">
        <w:rPr>
          <w:rFonts w:eastAsia="Times New Roman"/>
          <w:b/>
          <w:bCs/>
          <w:kern w:val="36"/>
          <w:sz w:val="32"/>
          <w:szCs w:val="32"/>
        </w:rPr>
        <w:t>Ezekiel 37 Teaching Points and Bible Study Questions</w:t>
      </w:r>
    </w:p>
    <w:p w14:paraId="70068301" w14:textId="70653331"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Power of God's Word</w:t>
      </w:r>
    </w:p>
    <w:p w14:paraId="44DCAB78"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In Ezekiel 37, God commands the prophet to prophesy over dry bones, and they come to life. This illustrates the transformative power of God's Word. As it is written, "So I prophesied as I had been commanded. And as I prophesied, there was a noise, a rattling sound, and the bones came together, bone to bone" (Ezekiel 37:7). Just as the Word brought life to the bones, it can breathe life into our daily struggles and challenges.</w:t>
      </w:r>
    </w:p>
    <w:p w14:paraId="60AB049E"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apply the power of God's Word to revive areas of your life that feel dry?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speaking God's Word can bring transformation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daily to ensure God's Word breathes life into your personal and spiritual growth? </w:t>
      </w:r>
    </w:p>
    <w:p w14:paraId="1BDCFC10"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Hope in the Midst of Despair</w:t>
      </w:r>
    </w:p>
    <w:p w14:paraId="07BEC36A"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valley of dry bones represents a situation that seems hopeless. Yet, God shows that He can bring life to the most desolate circumstances. "Then He said to me, 'Son of man, these bones are the whole house of Israel. They say, "Our bones are dried up, and our hope has perished; we are cut off"'" (Ezekiel 37:11). Remember, no situation is beyond God's ability to restore.</w:t>
      </w:r>
    </w:p>
    <w:p w14:paraId="3C5B6591"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Ezekiel 37 inspire hope in your current challenging situation?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trust in God's restoration promises?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God uses visions of renewal to instill hope during despair? </w:t>
      </w:r>
    </w:p>
    <w:p w14:paraId="308A9095" w14:textId="77777777" w:rsidR="00D4269B"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73E563A" w14:textId="77777777" w:rsidR="00D4269B" w:rsidRDefault="00D4269B">
      <w:pPr>
        <w:spacing w:after="0" w:line="240" w:lineRule="auto"/>
        <w:rPr>
          <w:rFonts w:eastAsia="Times New Roman"/>
          <w:b/>
          <w:bCs/>
          <w:kern w:val="0"/>
          <w:sz w:val="21"/>
          <w:szCs w:val="21"/>
        </w:rPr>
      </w:pPr>
      <w:r>
        <w:rPr>
          <w:rFonts w:eastAsia="Times New Roman"/>
          <w:b/>
          <w:bCs/>
          <w:kern w:val="0"/>
          <w:sz w:val="21"/>
          <w:szCs w:val="21"/>
        </w:rPr>
        <w:br w:type="page"/>
      </w:r>
    </w:p>
    <w:p w14:paraId="01002613" w14:textId="77777777" w:rsidR="00D4269B" w:rsidRDefault="00D4269B" w:rsidP="003A4520">
      <w:pPr>
        <w:spacing w:line="247" w:lineRule="auto"/>
        <w:rPr>
          <w:rFonts w:eastAsia="Times New Roman"/>
          <w:b/>
          <w:bCs/>
          <w:kern w:val="0"/>
          <w:sz w:val="21"/>
          <w:szCs w:val="21"/>
        </w:rPr>
      </w:pPr>
    </w:p>
    <w:p w14:paraId="19543E06" w14:textId="7D7EB55A"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Role of the Holy Spirit</w:t>
      </w:r>
    </w:p>
    <w:p w14:paraId="4FDC378F"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breath that enters the bones symbolizes the Holy Spirit, who gives life and vitality. "I will put My Spirit in you and you will live, and I will settle you in your own land" (Ezekiel 37:14). The Holy Spirit empowers us to live out our faith with strength and purpose.</w:t>
      </w:r>
    </w:p>
    <w:p w14:paraId="4E4C3873"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invite the Holy Spirit to breathe new life into areas of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Holy Spirit is essential for spiritual renewal and transformation?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remain open to the guidance of the Holy Spirit daily? </w:t>
      </w:r>
    </w:p>
    <w:p w14:paraId="5D1E62E6"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Unity in God's People</w:t>
      </w:r>
    </w:p>
    <w:p w14:paraId="71C50A90"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37 also speaks of the unification of Israel. "I will make them one nation in the land, on the mountains of Israel" (Ezekiel 37:22). This unity is a reminder that as believers, we are called to be one body in Christ, working together for His glory.</w:t>
      </w:r>
    </w:p>
    <w:p w14:paraId="2F331D91"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we foster unity among diverse groups within our community, inspired by Ezekiel 37's message?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promote reconciliation and unity in your daily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unity is essential for spiritual growth and community strength, as seen in Ezekiel 37? </w:t>
      </w:r>
    </w:p>
    <w:p w14:paraId="7DDD4B19" w14:textId="77777777" w:rsidR="00D4269B"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369D67F" w14:textId="77777777" w:rsidR="00D4269B" w:rsidRDefault="00D4269B">
      <w:pPr>
        <w:spacing w:after="0" w:line="240" w:lineRule="auto"/>
        <w:rPr>
          <w:rFonts w:eastAsia="Times New Roman"/>
          <w:b/>
          <w:bCs/>
          <w:kern w:val="0"/>
          <w:sz w:val="21"/>
          <w:szCs w:val="21"/>
        </w:rPr>
      </w:pPr>
      <w:r>
        <w:rPr>
          <w:rFonts w:eastAsia="Times New Roman"/>
          <w:b/>
          <w:bCs/>
          <w:kern w:val="0"/>
          <w:sz w:val="21"/>
          <w:szCs w:val="21"/>
        </w:rPr>
        <w:br w:type="page"/>
      </w:r>
    </w:p>
    <w:p w14:paraId="36702E9D" w14:textId="77777777" w:rsidR="00D4269B" w:rsidRDefault="00D4269B" w:rsidP="003A4520">
      <w:pPr>
        <w:spacing w:line="247" w:lineRule="auto"/>
        <w:rPr>
          <w:rFonts w:eastAsia="Times New Roman"/>
          <w:b/>
          <w:bCs/>
          <w:kern w:val="0"/>
          <w:sz w:val="21"/>
          <w:szCs w:val="21"/>
        </w:rPr>
      </w:pPr>
    </w:p>
    <w:p w14:paraId="570202D7" w14:textId="5E567916"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God's Sovereignty</w:t>
      </w:r>
    </w:p>
    <w:p w14:paraId="0333D0AB"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 xml:space="preserve">The vision of the dry </w:t>
      </w:r>
      <w:proofErr w:type="gramStart"/>
      <w:r w:rsidRPr="00F6333B">
        <w:rPr>
          <w:rFonts w:eastAsia="Times New Roman"/>
          <w:kern w:val="0"/>
          <w:sz w:val="21"/>
          <w:szCs w:val="21"/>
        </w:rPr>
        <w:t>bones</w:t>
      </w:r>
      <w:proofErr w:type="gramEnd"/>
      <w:r w:rsidRPr="00F6333B">
        <w:rPr>
          <w:rFonts w:eastAsia="Times New Roman"/>
          <w:kern w:val="0"/>
          <w:sz w:val="21"/>
          <w:szCs w:val="21"/>
        </w:rPr>
        <w:t xml:space="preserve"> underscores God's sovereignty over life and death. "Then you will know that I am the LORD, when I open your graves and bring you up from them, O My people" (Ezekiel 37:13). Trust in His ultimate authority and plan for your life.</w:t>
      </w:r>
    </w:p>
    <w:p w14:paraId="3FA40302" w14:textId="77777777" w:rsidR="00D4269B" w:rsidRDefault="003A4520" w:rsidP="003A4520">
      <w:pPr>
        <w:spacing w:line="247" w:lineRule="auto"/>
      </w:pPr>
      <w:r w:rsidRPr="00F6333B">
        <w:rPr>
          <w:rFonts w:eastAsia="Times New Roman"/>
          <w:kern w:val="0"/>
          <w:sz w:val="21"/>
          <w:szCs w:val="21"/>
        </w:rPr>
        <w:t>1. How can you trust God's sovereignty in situations that seem as hopeless as dry bones?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power through the vision of the dry bones?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recognizing God's sovereignty help you face personal challenges with confidence?</w:t>
      </w:r>
    </w:p>
    <w:p w14:paraId="1DF36700" w14:textId="7B95DF4A"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Restoration and Renewal</w:t>
      </w:r>
    </w:p>
    <w:p w14:paraId="1DC31B2E"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God promises to restore Israel, which is a powerful reminder of His ability to renew and restore our lives. "I will bring you back to the land of Israel" (Ezekiel 37:12). No matter how broken we feel, God can make us whole again.</w:t>
      </w:r>
    </w:p>
    <w:p w14:paraId="60F685AE"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apply the concept of renewal in your personal or community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restore in your life, and how can faith guide this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restoration is essential for spiritual growth and renewal? </w:t>
      </w:r>
    </w:p>
    <w:p w14:paraId="2CA4BFB2" w14:textId="77777777" w:rsidR="00D4269B"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355A737" w14:textId="77777777" w:rsidR="00D4269B" w:rsidRDefault="00D4269B">
      <w:pPr>
        <w:spacing w:after="0" w:line="240" w:lineRule="auto"/>
        <w:rPr>
          <w:rFonts w:eastAsia="Times New Roman"/>
          <w:b/>
          <w:bCs/>
          <w:kern w:val="0"/>
          <w:sz w:val="21"/>
          <w:szCs w:val="21"/>
        </w:rPr>
      </w:pPr>
      <w:r>
        <w:rPr>
          <w:rFonts w:eastAsia="Times New Roman"/>
          <w:b/>
          <w:bCs/>
          <w:kern w:val="0"/>
          <w:sz w:val="21"/>
          <w:szCs w:val="21"/>
        </w:rPr>
        <w:br w:type="page"/>
      </w:r>
    </w:p>
    <w:p w14:paraId="00E887BB" w14:textId="77777777" w:rsidR="00D4269B" w:rsidRDefault="00D4269B" w:rsidP="003A4520">
      <w:pPr>
        <w:spacing w:line="247" w:lineRule="auto"/>
        <w:rPr>
          <w:rFonts w:eastAsia="Times New Roman"/>
          <w:b/>
          <w:bCs/>
          <w:kern w:val="0"/>
          <w:sz w:val="21"/>
          <w:szCs w:val="21"/>
        </w:rPr>
      </w:pPr>
    </w:p>
    <w:p w14:paraId="6C735979" w14:textId="07FC9B90"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Faith in Action</w:t>
      </w:r>
    </w:p>
    <w:p w14:paraId="203C5B10"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Ezekiel's obedience in prophesying to the bones demonstrates faith in action. "</w:t>
      </w:r>
      <w:proofErr w:type="gramStart"/>
      <w:r w:rsidRPr="00F6333B">
        <w:rPr>
          <w:rFonts w:eastAsia="Times New Roman"/>
          <w:kern w:val="0"/>
          <w:sz w:val="21"/>
          <w:szCs w:val="21"/>
        </w:rPr>
        <w:t>So</w:t>
      </w:r>
      <w:proofErr w:type="gramEnd"/>
      <w:r w:rsidRPr="00F6333B">
        <w:rPr>
          <w:rFonts w:eastAsia="Times New Roman"/>
          <w:kern w:val="0"/>
          <w:sz w:val="21"/>
          <w:szCs w:val="21"/>
        </w:rPr>
        <w:t xml:space="preserve"> I prophesied as He commanded me" (Ezekiel 37:10). We are called to act on our faith, trusting that God will work through our obedience.</w:t>
      </w:r>
    </w:p>
    <w:p w14:paraId="467E4210"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actively demonstrate faith in situations that seem as hopeless as dry bones?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actions can you take to trust God's power to bring life to dead areas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faith requires both belief and action, as seen in Ezekiel's prophecy to the bones? </w:t>
      </w:r>
    </w:p>
    <w:p w14:paraId="74B94410"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Faithfulness to His Promises</w:t>
      </w:r>
    </w:p>
    <w:p w14:paraId="02751B5E"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chapter reaffirms God's faithfulness to His promises. "I will do it, declares the LORD" (Ezekiel 37:14). We can rely on His promises, knowing that He is faithful to fulfill them.</w:t>
      </w:r>
    </w:p>
    <w:p w14:paraId="61A79ADF"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trust God's faithfulness in your life when facing seemingly impossible situations like dry bones?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see when you rely on God's promises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believing in God's faithfulness encourage you to take action in your community? </w:t>
      </w:r>
    </w:p>
    <w:p w14:paraId="2132EF75" w14:textId="77777777" w:rsidR="00D4269B"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E944286" w14:textId="77777777" w:rsidR="00D4269B" w:rsidRDefault="00D4269B">
      <w:pPr>
        <w:spacing w:after="0" w:line="240" w:lineRule="auto"/>
        <w:rPr>
          <w:rFonts w:eastAsia="Times New Roman"/>
          <w:b/>
          <w:bCs/>
          <w:kern w:val="0"/>
          <w:sz w:val="21"/>
          <w:szCs w:val="21"/>
        </w:rPr>
      </w:pPr>
      <w:r>
        <w:rPr>
          <w:rFonts w:eastAsia="Times New Roman"/>
          <w:b/>
          <w:bCs/>
          <w:kern w:val="0"/>
          <w:sz w:val="21"/>
          <w:szCs w:val="21"/>
        </w:rPr>
        <w:br w:type="page"/>
      </w:r>
    </w:p>
    <w:p w14:paraId="649D423A" w14:textId="77777777" w:rsidR="00D4269B" w:rsidRDefault="00D4269B" w:rsidP="003A4520">
      <w:pPr>
        <w:spacing w:line="247" w:lineRule="auto"/>
        <w:rPr>
          <w:rFonts w:eastAsia="Times New Roman"/>
          <w:b/>
          <w:bCs/>
          <w:kern w:val="0"/>
          <w:sz w:val="21"/>
          <w:szCs w:val="21"/>
        </w:rPr>
      </w:pPr>
    </w:p>
    <w:p w14:paraId="75ED3FEB" w14:textId="48C910FB"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Importance of Vision</w:t>
      </w:r>
    </w:p>
    <w:p w14:paraId="29BA0239"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Ezekiel's vision teaches us the importance of seeing beyond the present circumstances. "The hand of the LORD was upon me, and He brought me out by His Spirit and set me in the middle of the valley" (Ezekiel 37:1). With God's perspective, we can see potential where others see only problems.</w:t>
      </w:r>
    </w:p>
    <w:p w14:paraId="5FF41541"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having a clear vision impact your ability to overcome challenges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vision is crucial for personal and community transformation?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align your vision with God's purpose for you? </w:t>
      </w:r>
    </w:p>
    <w:p w14:paraId="31E04292"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Promise of Eternal Life</w:t>
      </w:r>
    </w:p>
    <w:p w14:paraId="03669A5C"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 xml:space="preserve">Ultimately, the resurrection of the dry </w:t>
      </w:r>
      <w:proofErr w:type="gramStart"/>
      <w:r w:rsidRPr="00F6333B">
        <w:rPr>
          <w:rFonts w:eastAsia="Times New Roman"/>
          <w:kern w:val="0"/>
          <w:sz w:val="21"/>
          <w:szCs w:val="21"/>
        </w:rPr>
        <w:t>bones</w:t>
      </w:r>
      <w:proofErr w:type="gramEnd"/>
      <w:r w:rsidRPr="00F6333B">
        <w:rPr>
          <w:rFonts w:eastAsia="Times New Roman"/>
          <w:kern w:val="0"/>
          <w:sz w:val="21"/>
          <w:szCs w:val="21"/>
        </w:rPr>
        <w:t xml:space="preserve"> points to the promise of eternal life through Jesus Christ. "I will put My Spirit in you and you will live" (Ezekiel 37:14). This is a foreshadowing of the resurrection power available to us through faith in Christ, offering us eternal hope and salvation.</w:t>
      </w:r>
    </w:p>
    <w:p w14:paraId="123C5B32"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May these lessons from Ezekiel 37 inspire and encourage you in your walk with God, reminding you of His power, faithfulness, and love.</w:t>
      </w:r>
    </w:p>
    <w:p w14:paraId="3083413E" w14:textId="77777777" w:rsidR="003A4520" w:rsidRPr="001B37DC" w:rsidRDefault="003A4520" w:rsidP="003A4520">
      <w:pPr>
        <w:spacing w:line="247" w:lineRule="auto"/>
        <w:rPr>
          <w:rFonts w:eastAsia="Times New Roman"/>
          <w:kern w:val="0"/>
          <w:sz w:val="21"/>
          <w:szCs w:val="21"/>
        </w:rPr>
      </w:pPr>
      <w:r w:rsidRPr="00F6333B">
        <w:rPr>
          <w:rFonts w:eastAsia="Times New Roman"/>
          <w:kern w:val="0"/>
          <w:sz w:val="21"/>
          <w:szCs w:val="21"/>
        </w:rPr>
        <w:t>1. How can the vision of dry bones inspire hope in your daily life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experience from God's promise of eternal life in your personal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the promise of resurrection is significant for your faith and actions today?</w:t>
      </w:r>
      <w:r w:rsidRPr="001B37DC">
        <w:br w:type="page"/>
      </w:r>
    </w:p>
    <w:p w14:paraId="366AA437" w14:textId="77777777" w:rsidR="003A4520" w:rsidRPr="003A4520" w:rsidRDefault="003A4520" w:rsidP="003A4520">
      <w:pPr>
        <w:spacing w:line="247" w:lineRule="auto"/>
        <w:jc w:val="center"/>
        <w:outlineLvl w:val="0"/>
        <w:rPr>
          <w:rFonts w:eastAsia="Times New Roman"/>
          <w:b/>
          <w:bCs/>
          <w:kern w:val="36"/>
          <w:sz w:val="32"/>
          <w:szCs w:val="32"/>
        </w:rPr>
      </w:pPr>
      <w:r w:rsidRPr="003A4520">
        <w:rPr>
          <w:rFonts w:eastAsia="Times New Roman"/>
          <w:b/>
          <w:bCs/>
          <w:kern w:val="36"/>
          <w:sz w:val="32"/>
          <w:szCs w:val="32"/>
        </w:rPr>
        <w:t>Ezekiel 38 Teaching Points and Bible Study Questions</w:t>
      </w:r>
    </w:p>
    <w:p w14:paraId="342AB0C4" w14:textId="00028B22"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God's Sovereignty Over Nations</w:t>
      </w:r>
    </w:p>
    <w:p w14:paraId="64CC206C"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38 reminds us that God is in control of all nations and their leaders. The chapter describes a future invasion led by Gog, a prince from the land of Magog. This event is orchestrated by God Himself to demonstrate His power and sovereignty. As it is written, "I will turn you around, put hooks in your jaws, and bring you out with your whole army" (Ezekiel 38:4). This serves as a powerful reminder that no matter how chaotic the world may seem, God is always in control, guiding history according to His divine plan.</w:t>
      </w:r>
    </w:p>
    <w:p w14:paraId="0604CB8B"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recognizing God's sovereignty over nations influence your response to global events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control when facing national or international crises?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God's sovereignty encourage trust in His plans for your country's future? </w:t>
      </w:r>
    </w:p>
    <w:p w14:paraId="01015417"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Certainty of Prophecy</w:t>
      </w:r>
    </w:p>
    <w:p w14:paraId="2B039980"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prophecies in Ezekiel 38 assure us of the certainty and reliability of God's Word. The detailed predictions about the future invasion highlight that what God declares will come to pass. "This is what the Lord GOD says: Are you not the one I spoke of in former days through My servants the prophets of Israel?" (Ezekiel 38:17). This encourages us to trust in the promises of Scripture, knowing that God's Word is true and unchanging.</w:t>
      </w:r>
    </w:p>
    <w:p w14:paraId="44247E3F"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strengthen your faith in the certainty of prophecy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prophecy impacts your trust in God's promises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actions with the certainty of God's prophecies? </w:t>
      </w:r>
    </w:p>
    <w:p w14:paraId="2B9A41BE" w14:textId="77777777" w:rsidR="00D4269B"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7B90B7E" w14:textId="77777777" w:rsidR="00D4269B" w:rsidRDefault="00D4269B">
      <w:pPr>
        <w:spacing w:after="0" w:line="240" w:lineRule="auto"/>
        <w:rPr>
          <w:rFonts w:eastAsia="Times New Roman"/>
          <w:b/>
          <w:bCs/>
          <w:kern w:val="0"/>
          <w:sz w:val="21"/>
          <w:szCs w:val="21"/>
        </w:rPr>
      </w:pPr>
      <w:r>
        <w:rPr>
          <w:rFonts w:eastAsia="Times New Roman"/>
          <w:b/>
          <w:bCs/>
          <w:kern w:val="0"/>
          <w:sz w:val="21"/>
          <w:szCs w:val="21"/>
        </w:rPr>
        <w:br w:type="page"/>
      </w:r>
    </w:p>
    <w:p w14:paraId="3E48E589" w14:textId="77777777" w:rsidR="00D4269B" w:rsidRDefault="00D4269B" w:rsidP="003A4520">
      <w:pPr>
        <w:spacing w:line="247" w:lineRule="auto"/>
        <w:rPr>
          <w:rFonts w:eastAsia="Times New Roman"/>
          <w:b/>
          <w:bCs/>
          <w:kern w:val="0"/>
          <w:sz w:val="21"/>
          <w:szCs w:val="21"/>
        </w:rPr>
      </w:pPr>
    </w:p>
    <w:p w14:paraId="470C0573" w14:textId="50FABD9C"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God's Protection of His People</w:t>
      </w:r>
    </w:p>
    <w:p w14:paraId="3339E4BF"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In the face of impending danger, Ezekiel 38 reassures us of God's protection over His people. Despite the formidable forces gathered against Israel, God promises to defend His chosen nation. "I will summon a sword against Gog on all My mountains, declares the Lord GOD" (Ezekiel 38:21). This serves as a comforting reminder that God is our refuge and strength, a very present help in trouble.</w:t>
      </w:r>
    </w:p>
    <w:p w14:paraId="4F09304E"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trust in God's protection when facing overwhelming challenges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allows threats before demonstrating His protection over His people?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remind yourself of God's protection during uncertain times? </w:t>
      </w:r>
    </w:p>
    <w:p w14:paraId="2E8EEDAA"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Purpose of God's Judgments</w:t>
      </w:r>
    </w:p>
    <w:p w14:paraId="3C40579E"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38 reveals that God's judgments serve a greater purpose: to make His name known among the nations. When God intervenes to defeat Gog and his allies, it is to demonstrate His holiness and power. "I will magnify and sanctify Myself, and will reveal Myself in the sight of many nations. Then they will know that I am the LORD" (Ezekiel 38:23). This teaches us that God's actions are always aimed at revealing His glory and drawing people to Himself.</w:t>
      </w:r>
    </w:p>
    <w:p w14:paraId="0B6E1F78"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understanding God's judgments in Ezekiel 38 influence your response to injustice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judgments are necessary for restoring righteousness in the world?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Ezekiel 38 about aligning your actions with God's purposes? </w:t>
      </w:r>
    </w:p>
    <w:p w14:paraId="7C3110C6" w14:textId="77777777" w:rsidR="00D4269B"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A3678AE" w14:textId="77777777" w:rsidR="00D4269B" w:rsidRDefault="00D4269B">
      <w:pPr>
        <w:spacing w:after="0" w:line="240" w:lineRule="auto"/>
        <w:rPr>
          <w:rFonts w:eastAsia="Times New Roman"/>
          <w:b/>
          <w:bCs/>
          <w:kern w:val="0"/>
          <w:sz w:val="21"/>
          <w:szCs w:val="21"/>
        </w:rPr>
      </w:pPr>
      <w:r>
        <w:rPr>
          <w:rFonts w:eastAsia="Times New Roman"/>
          <w:b/>
          <w:bCs/>
          <w:kern w:val="0"/>
          <w:sz w:val="21"/>
          <w:szCs w:val="21"/>
        </w:rPr>
        <w:br w:type="page"/>
      </w:r>
    </w:p>
    <w:p w14:paraId="7A5169A3" w14:textId="77777777" w:rsidR="00D4269B" w:rsidRDefault="00D4269B" w:rsidP="003A4520">
      <w:pPr>
        <w:spacing w:line="247" w:lineRule="auto"/>
        <w:rPr>
          <w:rFonts w:eastAsia="Times New Roman"/>
          <w:b/>
          <w:bCs/>
          <w:kern w:val="0"/>
          <w:sz w:val="21"/>
          <w:szCs w:val="21"/>
        </w:rPr>
      </w:pPr>
    </w:p>
    <w:p w14:paraId="1AB9F49F" w14:textId="16C0B7A1"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Importance of Being Prepared</w:t>
      </w:r>
    </w:p>
    <w:p w14:paraId="6AEA29D0"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prophecy of Gog's invasion serves as a wake-up call for believers to be spiritually prepared. Just as Israel is warned of the coming attack, we too must be vigilant and ready for spiritual battles. "Be alert and of sober mind. Your enemy the devil prowls around like a roaring lion looking for someone to devour" (1 Peter 5:8). This encourages us to stay grounded in faith and equipped with the armor of God.</w:t>
      </w:r>
    </w:p>
    <w:p w14:paraId="4A137AA5" w14:textId="77777777" w:rsidR="00D4269B" w:rsidRDefault="003A4520" w:rsidP="003A4520">
      <w:pPr>
        <w:spacing w:line="247" w:lineRule="auto"/>
      </w:pPr>
      <w:r w:rsidRPr="00F6333B">
        <w:rPr>
          <w:rFonts w:eastAsia="Times New Roman"/>
          <w:kern w:val="0"/>
          <w:sz w:val="21"/>
          <w:szCs w:val="21"/>
        </w:rPr>
        <w:t>1. How can you apply the concept of preparedness from Ezekiel 38 to your daily life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spiritual readiness is emphasized in the context of Ezekiel 38's prophecy?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ensure you're prepared for unexpected life events, as suggested in Ezekiel 38?</w:t>
      </w:r>
    </w:p>
    <w:p w14:paraId="6DE5ACEB" w14:textId="7F2F0659"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God's Intervention</w:t>
      </w:r>
    </w:p>
    <w:p w14:paraId="1F27A7D0"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38 showcases the incredible power of God's intervention in human affairs. When Gog and his allies attack, God responds with a mighty display of His power, using natural disasters to defeat them. "I will execute judgment upon him with plague and bloodshed; I will pour out torrents of rain, hailstones, fire, and sulfur on him and on his troops" (Ezekiel 38:22). This reminds us that God is capable of intervening in miraculous ways to protect and deliver His people.</w:t>
      </w:r>
    </w:p>
    <w:p w14:paraId="4F5D9487"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recognize and rely on God's intervention in challenging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intervention is crucial in overcoming seemingly insurmountable obstacles?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prepare for and respond to God's intervention in your life? </w:t>
      </w:r>
    </w:p>
    <w:p w14:paraId="1AEC07BF" w14:textId="77777777" w:rsidR="00D4269B"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A93E50B" w14:textId="77777777" w:rsidR="00D4269B" w:rsidRDefault="00D4269B">
      <w:pPr>
        <w:spacing w:after="0" w:line="240" w:lineRule="auto"/>
        <w:rPr>
          <w:rFonts w:eastAsia="Times New Roman"/>
          <w:b/>
          <w:bCs/>
          <w:kern w:val="0"/>
          <w:sz w:val="21"/>
          <w:szCs w:val="21"/>
        </w:rPr>
      </w:pPr>
      <w:r>
        <w:rPr>
          <w:rFonts w:eastAsia="Times New Roman"/>
          <w:b/>
          <w:bCs/>
          <w:kern w:val="0"/>
          <w:sz w:val="21"/>
          <w:szCs w:val="21"/>
        </w:rPr>
        <w:br w:type="page"/>
      </w:r>
    </w:p>
    <w:p w14:paraId="1C4A7825" w14:textId="77777777" w:rsidR="00D4269B" w:rsidRDefault="00D4269B" w:rsidP="003A4520">
      <w:pPr>
        <w:spacing w:line="247" w:lineRule="auto"/>
        <w:rPr>
          <w:rFonts w:eastAsia="Times New Roman"/>
          <w:b/>
          <w:bCs/>
          <w:kern w:val="0"/>
          <w:sz w:val="21"/>
          <w:szCs w:val="21"/>
        </w:rPr>
      </w:pPr>
    </w:p>
    <w:p w14:paraId="5417E133" w14:textId="56C69B8E"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Global Impact of God's Actions</w:t>
      </w:r>
    </w:p>
    <w:p w14:paraId="3327396B"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events in Ezekiel 38 have a global impact, as God's intervention is witnessed by many nations. This highlights the far-reaching effects of God's actions and His desire for all people to recognize His sovereignty. "Then the nations will know that I am the LORD, the Holy One in Israel" (Ezekiel 39:7). This encourages us to share the message of God's greatness and His works with the world.</w:t>
      </w:r>
    </w:p>
    <w:p w14:paraId="02D29A30"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apply the global impact of God's actions in Ezekiel 38 to today's world events?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actions in Ezekiel 38 are significant for understanding global justice?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Ezekiel 38 about responding to global challenges with faith and hope? </w:t>
      </w:r>
    </w:p>
    <w:p w14:paraId="6471CE85"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Victory</w:t>
      </w:r>
    </w:p>
    <w:p w14:paraId="7D0CAF2A"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38 provides assurance of God's ultimate victory over evil. Despite the formidable forces arrayed against Israel, God promises to defeat them decisively. "I will strike your bow from your left hand and dash down your arrows from your right hand" (Ezekiel 39:3). This gives us confidence that no matter the challenges we face, God will triumph in the end.</w:t>
      </w:r>
    </w:p>
    <w:p w14:paraId="6AA8CFD9"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find assurance in God's victory when facing personal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ultimate victory impacts your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God's promised victory in moments of doubt? </w:t>
      </w:r>
    </w:p>
    <w:p w14:paraId="61EEE631" w14:textId="77777777" w:rsidR="00D4269B"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32C99B1" w14:textId="77777777" w:rsidR="00D4269B" w:rsidRDefault="00D4269B">
      <w:pPr>
        <w:spacing w:after="0" w:line="240" w:lineRule="auto"/>
        <w:rPr>
          <w:rFonts w:eastAsia="Times New Roman"/>
          <w:b/>
          <w:bCs/>
          <w:kern w:val="0"/>
          <w:sz w:val="21"/>
          <w:szCs w:val="21"/>
        </w:rPr>
      </w:pPr>
      <w:r>
        <w:rPr>
          <w:rFonts w:eastAsia="Times New Roman"/>
          <w:b/>
          <w:bCs/>
          <w:kern w:val="0"/>
          <w:sz w:val="21"/>
          <w:szCs w:val="21"/>
        </w:rPr>
        <w:br w:type="page"/>
      </w:r>
    </w:p>
    <w:p w14:paraId="346AE2CD" w14:textId="77777777" w:rsidR="00D4269B" w:rsidRDefault="00D4269B" w:rsidP="003A4520">
      <w:pPr>
        <w:spacing w:line="247" w:lineRule="auto"/>
        <w:rPr>
          <w:rFonts w:eastAsia="Times New Roman"/>
          <w:b/>
          <w:bCs/>
          <w:kern w:val="0"/>
          <w:sz w:val="21"/>
          <w:szCs w:val="21"/>
        </w:rPr>
      </w:pPr>
    </w:p>
    <w:p w14:paraId="693A9FC1" w14:textId="71110147"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Call to Trust in God's Plan</w:t>
      </w:r>
    </w:p>
    <w:p w14:paraId="090FACD9"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prophecy in Ezekiel 38 calls us to trust in God's plan, even when we don't fully understand it. The events described may seem daunting, but they are part of God's divine purpose. "I will bring you against My land, so that the nations may know Me when I show Myself holy through you before their eyes" (Ezekiel 38:16). This encourages us to have faith in God's wisdom and timing.</w:t>
      </w:r>
    </w:p>
    <w:p w14:paraId="3966AC5E"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trust God's plan when facing overwhelming challenges like those in Ezekiel 38?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plan is crucial during uncertain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daily to strengthen your trust in God's plan for your life? </w:t>
      </w:r>
    </w:p>
    <w:p w14:paraId="32EF5A15"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Restoration</w:t>
      </w:r>
    </w:p>
    <w:p w14:paraId="235F997E"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Finally, Ezekiel 38 points to the hope of restoration and peace for God's people. After the defeat of Gog, Israel will experience a time of security and blessing. "They will live in safety, and no one will make them afraid" (Ezekiel 39:26). This gives us hope for the future, knowing that God will ultimately restore and bless His people, bringing about a new era of peace and righteousness.</w:t>
      </w:r>
    </w:p>
    <w:p w14:paraId="259043A7" w14:textId="77777777" w:rsidR="003A4520" w:rsidRPr="001B37DC" w:rsidRDefault="003A4520" w:rsidP="003A4520">
      <w:pPr>
        <w:spacing w:line="247" w:lineRule="auto"/>
        <w:rPr>
          <w:rFonts w:eastAsia="Times New Roman"/>
          <w:kern w:val="0"/>
          <w:sz w:val="21"/>
          <w:szCs w:val="21"/>
        </w:rPr>
      </w:pPr>
      <w:r w:rsidRPr="00F6333B">
        <w:rPr>
          <w:rFonts w:eastAsia="Times New Roman"/>
          <w:kern w:val="0"/>
          <w:sz w:val="21"/>
          <w:szCs w:val="21"/>
        </w:rPr>
        <w:t>1. How can Ezekiel 38 inspire hope for restoration in your personal life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promises of restoration from Ezekiel 38?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restoration is a recurring theme in Ezekiel 38, and how does it apply to you?</w:t>
      </w:r>
      <w:r w:rsidRPr="001B37DC">
        <w:br w:type="page"/>
      </w:r>
    </w:p>
    <w:p w14:paraId="2A801F15" w14:textId="77777777" w:rsidR="003A4520" w:rsidRPr="003A4520" w:rsidRDefault="003A4520" w:rsidP="003A4520">
      <w:pPr>
        <w:spacing w:line="247" w:lineRule="auto"/>
        <w:jc w:val="center"/>
        <w:outlineLvl w:val="0"/>
        <w:rPr>
          <w:rFonts w:eastAsia="Times New Roman"/>
          <w:b/>
          <w:bCs/>
          <w:kern w:val="36"/>
          <w:sz w:val="32"/>
          <w:szCs w:val="32"/>
        </w:rPr>
      </w:pPr>
      <w:r w:rsidRPr="003A4520">
        <w:rPr>
          <w:rFonts w:eastAsia="Times New Roman"/>
          <w:b/>
          <w:bCs/>
          <w:kern w:val="36"/>
          <w:sz w:val="32"/>
          <w:szCs w:val="32"/>
        </w:rPr>
        <w:t>Ezekiel 39 Teaching Points and Bible Study Questions</w:t>
      </w:r>
    </w:p>
    <w:p w14:paraId="10353210" w14:textId="038B9C6E"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God's Sovereignty Over Nations</w:t>
      </w:r>
    </w:p>
    <w:p w14:paraId="63CE4396"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39 reminds us that God is in control of all nations and their destinies. The chapter opens with God declaring His plans against Gog, showing that no power on earth can thwart His will. As it says, "I will turn you around, drive you along, and bring you up from the far north" (Ezekiel 39:2). This is a powerful reminder that God is the ultimate authority, orchestrating events according to His divine purpose.</w:t>
      </w:r>
    </w:p>
    <w:p w14:paraId="7B03BF09"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trust God's sovereignty over nations in today's global political climate?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control from Ezekiel 39 for personal peace?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recognizing God's sovereignty influence your response to national and global events? </w:t>
      </w:r>
    </w:p>
    <w:p w14:paraId="59C4AB89"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Certainty of God's Judgment</w:t>
      </w:r>
    </w:p>
    <w:p w14:paraId="68F59CEE"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chapter vividly illustrates the certainty of God's judgment against those who oppose Him. "I will send fire on Magog and on those who dwell securely in the coastlands" (Ezekiel 39:6). This serves as a sobering reminder that God's justice is inevitable, and it encourages us to live righteously, knowing that He will hold everyone accountable.</w:t>
      </w:r>
    </w:p>
    <w:p w14:paraId="31924176"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prepare your life in light of the certainty of God's judgment in Ezekiel 39?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judgment impacts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Ezekiel 39 about trusting God's timing in executing judgment? </w:t>
      </w:r>
    </w:p>
    <w:p w14:paraId="0A1636DF" w14:textId="77777777" w:rsidR="00D4269B"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C7DD1C8" w14:textId="77777777" w:rsidR="00D4269B" w:rsidRDefault="00D4269B">
      <w:pPr>
        <w:spacing w:after="0" w:line="240" w:lineRule="auto"/>
        <w:rPr>
          <w:rFonts w:eastAsia="Times New Roman"/>
          <w:b/>
          <w:bCs/>
          <w:kern w:val="0"/>
          <w:sz w:val="21"/>
          <w:szCs w:val="21"/>
        </w:rPr>
      </w:pPr>
      <w:r>
        <w:rPr>
          <w:rFonts w:eastAsia="Times New Roman"/>
          <w:b/>
          <w:bCs/>
          <w:kern w:val="0"/>
          <w:sz w:val="21"/>
          <w:szCs w:val="21"/>
        </w:rPr>
        <w:br w:type="page"/>
      </w:r>
    </w:p>
    <w:p w14:paraId="58D8BB76" w14:textId="77777777" w:rsidR="00D4269B" w:rsidRDefault="00D4269B" w:rsidP="003A4520">
      <w:pPr>
        <w:spacing w:line="247" w:lineRule="auto"/>
        <w:rPr>
          <w:rFonts w:eastAsia="Times New Roman"/>
          <w:b/>
          <w:bCs/>
          <w:kern w:val="0"/>
          <w:sz w:val="21"/>
          <w:szCs w:val="21"/>
        </w:rPr>
      </w:pPr>
    </w:p>
    <w:p w14:paraId="52E60E07" w14:textId="31E5D2E7"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God's Glory Revealed Through His Actions</w:t>
      </w:r>
    </w:p>
    <w:p w14:paraId="5EB50B4B"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39 emphasizes that God's actions are designed to reveal His glory. "I will display my glory among the nations, and all the nations will see the judgment I execute" (Ezekiel 39:21). This teaches us that everything God does is ultimately for His glory, and we are called to reflect that glory in our lives.</w:t>
      </w:r>
    </w:p>
    <w:p w14:paraId="627F1389"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recognize and reflect God's glory in your daily actions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actions in Ezekiel 39 reveal His glory to the nations?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God's glory is evident in your community interactions? </w:t>
      </w:r>
    </w:p>
    <w:p w14:paraId="401D6010"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Restoration of Israel</w:t>
      </w:r>
    </w:p>
    <w:p w14:paraId="41FB11DD"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chapter speaks of the restoration of Israel, symbolizing hope and renewal. "I will bring them back from captivity and gather them from many nations" (Ezekiel 39:27). This is a beautiful reminder that God is in the business of restoration, and He can bring new life to any situation, no matter how dire it seems.</w:t>
      </w:r>
    </w:p>
    <w:p w14:paraId="57E93322"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apply the concept of restoration in your personal relationships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Israel's restoration about overcoming personal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restoration requires both divine intervention and human responsibility? </w:t>
      </w:r>
    </w:p>
    <w:p w14:paraId="49B42961" w14:textId="77777777" w:rsidR="00D4269B"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BB8E115" w14:textId="77777777" w:rsidR="00D4269B" w:rsidRDefault="00D4269B">
      <w:pPr>
        <w:spacing w:after="0" w:line="240" w:lineRule="auto"/>
        <w:rPr>
          <w:rFonts w:eastAsia="Times New Roman"/>
          <w:b/>
          <w:bCs/>
          <w:kern w:val="0"/>
          <w:sz w:val="21"/>
          <w:szCs w:val="21"/>
        </w:rPr>
      </w:pPr>
      <w:r>
        <w:rPr>
          <w:rFonts w:eastAsia="Times New Roman"/>
          <w:b/>
          <w:bCs/>
          <w:kern w:val="0"/>
          <w:sz w:val="21"/>
          <w:szCs w:val="21"/>
        </w:rPr>
        <w:br w:type="page"/>
      </w:r>
    </w:p>
    <w:p w14:paraId="5566875E" w14:textId="77777777" w:rsidR="00D4269B" w:rsidRDefault="00D4269B" w:rsidP="003A4520">
      <w:pPr>
        <w:spacing w:line="247" w:lineRule="auto"/>
        <w:rPr>
          <w:rFonts w:eastAsia="Times New Roman"/>
          <w:b/>
          <w:bCs/>
          <w:kern w:val="0"/>
          <w:sz w:val="21"/>
          <w:szCs w:val="21"/>
        </w:rPr>
      </w:pPr>
    </w:p>
    <w:p w14:paraId="285B961D" w14:textId="7E9FD976"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Importance of Repentance</w:t>
      </w:r>
    </w:p>
    <w:p w14:paraId="5C9AAC8D"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39 highlights the importance of repentance as a pathway to restoration. "They will forget their shame and all the unfaithfulness they showed toward me" (Ezekiel 39:26). This encourages us to turn away from sin and return to God, knowing that He is always ready to forgive and restore.</w:t>
      </w:r>
    </w:p>
    <w:p w14:paraId="7A5AB3D4" w14:textId="77777777" w:rsidR="00D4269B" w:rsidRDefault="003A4520" w:rsidP="003A4520">
      <w:pPr>
        <w:spacing w:line="247" w:lineRule="auto"/>
      </w:pPr>
      <w:r w:rsidRPr="00F6333B">
        <w:rPr>
          <w:rFonts w:eastAsia="Times New Roman"/>
          <w:kern w:val="0"/>
          <w:sz w:val="21"/>
          <w:szCs w:val="21"/>
        </w:rPr>
        <w:t>1. How can recognizing God's judgment in Ezekiel 39 inspire personal repentance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crucial for restoring a relationship with God, as seen in Ezekiel 39?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ensure repentance leads to lasting change, based on Ezekiel 39's message?</w:t>
      </w:r>
    </w:p>
    <w:p w14:paraId="3F18CFD3" w14:textId="4A9612C4"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Faithfulness to His Promises</w:t>
      </w:r>
    </w:p>
    <w:p w14:paraId="35E9B323"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chapter underscores God's faithfulness to His promises. "I will not hide my face from them anymore, for I will pour out my Spirit on the house of Israel" (Ezekiel 39:29). This reassures us that God is true to His word, and we can trust Him to fulfill His promises in our lives.</w:t>
      </w:r>
    </w:p>
    <w:p w14:paraId="618A0541"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trust in God's faithfulness when facing challenges, as seen in Ezekiel 39?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promises from His actions in Ezekiel 39?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God's faithfulness in Ezekiel 39 encourage you to remain steadfast in your faith? </w:t>
      </w:r>
    </w:p>
    <w:p w14:paraId="3375D7C8" w14:textId="77777777" w:rsidR="00D4269B"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48299AA" w14:textId="77777777" w:rsidR="00D4269B" w:rsidRDefault="00D4269B">
      <w:pPr>
        <w:spacing w:after="0" w:line="240" w:lineRule="auto"/>
        <w:rPr>
          <w:rFonts w:eastAsia="Times New Roman"/>
          <w:b/>
          <w:bCs/>
          <w:kern w:val="0"/>
          <w:sz w:val="21"/>
          <w:szCs w:val="21"/>
        </w:rPr>
      </w:pPr>
      <w:r>
        <w:rPr>
          <w:rFonts w:eastAsia="Times New Roman"/>
          <w:b/>
          <w:bCs/>
          <w:kern w:val="0"/>
          <w:sz w:val="21"/>
          <w:szCs w:val="21"/>
        </w:rPr>
        <w:br w:type="page"/>
      </w:r>
    </w:p>
    <w:p w14:paraId="630C7C55" w14:textId="77777777" w:rsidR="00D4269B" w:rsidRDefault="00D4269B" w:rsidP="003A4520">
      <w:pPr>
        <w:spacing w:line="247" w:lineRule="auto"/>
        <w:rPr>
          <w:rFonts w:eastAsia="Times New Roman"/>
          <w:b/>
          <w:bCs/>
          <w:kern w:val="0"/>
          <w:sz w:val="21"/>
          <w:szCs w:val="21"/>
        </w:rPr>
      </w:pPr>
    </w:p>
    <w:p w14:paraId="06F869A8" w14:textId="414DDC62"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Power of God's Spirit</w:t>
      </w:r>
    </w:p>
    <w:p w14:paraId="02F9F9BF"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39 concludes with the promise of God's Spirit being poured out. This highlights the transformative power of the Holy Spirit in our lives. "I will pour out my Spirit on the house of Israel" (Ezekiel 39:29). It reminds us that through the Holy Spirit, we are empowered to live according to God's will.</w:t>
      </w:r>
    </w:p>
    <w:p w14:paraId="4AEED234"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rely on God's Spirit for strength in challenging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Spirit is essential for overcoming personal battles?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invite more of God's Spirit into your daily life? </w:t>
      </w:r>
    </w:p>
    <w:p w14:paraId="4702E91D"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Defeat of Evil</w:t>
      </w:r>
    </w:p>
    <w:p w14:paraId="55B5CE4F"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chapter depicts the ultimate defeat of evil, symbolized by the downfall of Gog. "I will give you as food to all kinds of carrion birds and to the wild animals" (Ezekiel 39:4). This assures us that evil will not prevail, and God's righteousness will ultimately triumph.</w:t>
      </w:r>
    </w:p>
    <w:p w14:paraId="3AB87F32"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apply the concept of God's victory over evil in your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God's promise to defeat evil in your personal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trusting in God's ultimate victory over evil matter in your decision-making? </w:t>
      </w:r>
    </w:p>
    <w:p w14:paraId="42EE3D8A" w14:textId="77777777" w:rsidR="00D4269B"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130ECC5" w14:textId="77777777" w:rsidR="00D4269B" w:rsidRDefault="00D4269B">
      <w:pPr>
        <w:spacing w:after="0" w:line="240" w:lineRule="auto"/>
        <w:rPr>
          <w:rFonts w:eastAsia="Times New Roman"/>
          <w:b/>
          <w:bCs/>
          <w:kern w:val="0"/>
          <w:sz w:val="21"/>
          <w:szCs w:val="21"/>
        </w:rPr>
      </w:pPr>
      <w:r>
        <w:rPr>
          <w:rFonts w:eastAsia="Times New Roman"/>
          <w:b/>
          <w:bCs/>
          <w:kern w:val="0"/>
          <w:sz w:val="21"/>
          <w:szCs w:val="21"/>
        </w:rPr>
        <w:br w:type="page"/>
      </w:r>
    </w:p>
    <w:p w14:paraId="45ECAEB2" w14:textId="77777777" w:rsidR="00D4269B" w:rsidRDefault="00D4269B" w:rsidP="003A4520">
      <w:pPr>
        <w:spacing w:line="247" w:lineRule="auto"/>
        <w:rPr>
          <w:rFonts w:eastAsia="Times New Roman"/>
          <w:b/>
          <w:bCs/>
          <w:kern w:val="0"/>
          <w:sz w:val="21"/>
          <w:szCs w:val="21"/>
        </w:rPr>
      </w:pPr>
    </w:p>
    <w:p w14:paraId="52F47A7A" w14:textId="2CF81FE7"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God's Desire for Relationship</w:t>
      </w:r>
    </w:p>
    <w:p w14:paraId="080B87F2"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39 reveals God's desire for a relationship with His people. "Then they will know that I am the LORD their God" (Ezekiel 39:28). This encourages us to seek a deeper relationship with God, knowing that He longs for us to know Him intimately.</w:t>
      </w:r>
    </w:p>
    <w:p w14:paraId="3D6AF86D"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actively seek a deeper relationship with God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desires a personal relationship with each of us?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prioritize your relationship with God amidst life's distractions? </w:t>
      </w:r>
    </w:p>
    <w:p w14:paraId="4BC93933"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a New Beginning</w:t>
      </w:r>
    </w:p>
    <w:p w14:paraId="01A43DEF"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Finally, Ezekiel 39 offers the hope of a new beginning. "I will restore the fortunes of Jacob and have mercy on the whole house of Israel" (Ezekiel 39:25). This reminds us that with God, there is always the possibility of a fresh start, no matter our past. Let this inspire you to embrace the new beginnings God offers in your life.</w:t>
      </w:r>
    </w:p>
    <w:p w14:paraId="14E8BC97" w14:textId="77777777" w:rsidR="003A4520" w:rsidRPr="001B37DC" w:rsidRDefault="003A4520" w:rsidP="003A4520">
      <w:pPr>
        <w:spacing w:line="247" w:lineRule="auto"/>
        <w:rPr>
          <w:rFonts w:eastAsia="Times New Roman"/>
          <w:kern w:val="0"/>
          <w:sz w:val="21"/>
          <w:szCs w:val="21"/>
        </w:rPr>
      </w:pPr>
      <w:r w:rsidRPr="00F6333B">
        <w:rPr>
          <w:rFonts w:eastAsia="Times New Roman"/>
          <w:kern w:val="0"/>
          <w:sz w:val="21"/>
          <w:szCs w:val="21"/>
        </w:rPr>
        <w:t>1. How can you find hope in God's promise of restoration after personal challenges or failures?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change in your life to align with God's vision for a new beginning?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acknowledging past mistakes is crucial for embracing a fresh start with God?</w:t>
      </w:r>
      <w:r w:rsidRPr="001B37DC">
        <w:br w:type="page"/>
      </w:r>
    </w:p>
    <w:p w14:paraId="3F979A43" w14:textId="77777777" w:rsidR="003A4520" w:rsidRPr="003A4520" w:rsidRDefault="003A4520" w:rsidP="003A4520">
      <w:pPr>
        <w:spacing w:line="247" w:lineRule="auto"/>
        <w:jc w:val="center"/>
        <w:outlineLvl w:val="0"/>
        <w:rPr>
          <w:rFonts w:eastAsia="Times New Roman"/>
          <w:b/>
          <w:bCs/>
          <w:kern w:val="36"/>
          <w:sz w:val="32"/>
          <w:szCs w:val="32"/>
        </w:rPr>
      </w:pPr>
      <w:r w:rsidRPr="003A4520">
        <w:rPr>
          <w:rFonts w:eastAsia="Times New Roman"/>
          <w:b/>
          <w:bCs/>
          <w:kern w:val="36"/>
          <w:sz w:val="32"/>
          <w:szCs w:val="32"/>
        </w:rPr>
        <w:t>Ezekiel 40 Teaching Points and Bible Study Questions</w:t>
      </w:r>
    </w:p>
    <w:p w14:paraId="3605E487" w14:textId="23F6AAF9"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Vision of Restoration</w:t>
      </w:r>
    </w:p>
    <w:p w14:paraId="1B1CEBA8"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40 opens with a vision of a new temple, symbolizing hope and restoration for God's people. This vision reminds us that no matter how dire our circumstances may seem, God has a plan for renewal and restoration. As it is written, "In visions of God He brought me to the land of Israel and set me on a very high mountain" (Ezekiel 40:2). This serves as a powerful reminder that God is always working towards restoring His people to a place of spiritual wholeness.</w:t>
      </w:r>
    </w:p>
    <w:p w14:paraId="3F8952FD"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the vision of restoration in Ezekiel 40 inspire hope in your personal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restore in your community, inspired by Ezekiel's vision of restoration?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detailed visions, like in Ezekiel 40, are important for understanding God's plans for restoration? </w:t>
      </w:r>
    </w:p>
    <w:p w14:paraId="12418E47"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Details</w:t>
      </w:r>
    </w:p>
    <w:p w14:paraId="77FBEF83"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detailed measurements of the temple in Ezekiel 40 highlight the importance of precision and order in God's plans. "The man said to me, 'Son of man, look with your eyes, hear with your ears, and pay attention to everything I show you'" (Ezekiel 40:4). This teaches us to pay attention to the details in our own lives, trusting that God has a purpose for every aspect of His creation.</w:t>
      </w:r>
    </w:p>
    <w:p w14:paraId="17207DDC"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paying attention to details in your life enhance your spiritual growth and understanding?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detailed instructions in Ezekiel 40, and how can this apply to your daily tasks?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detailed measurements in Ezekiel 40 about the importance of precision in your commitments? </w:t>
      </w:r>
    </w:p>
    <w:p w14:paraId="189C00BF" w14:textId="77777777" w:rsidR="00D4269B"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C373EAC" w14:textId="77777777" w:rsidR="00D4269B" w:rsidRDefault="00D4269B">
      <w:pPr>
        <w:spacing w:after="0" w:line="240" w:lineRule="auto"/>
        <w:rPr>
          <w:rFonts w:eastAsia="Times New Roman"/>
          <w:b/>
          <w:bCs/>
          <w:kern w:val="0"/>
          <w:sz w:val="21"/>
          <w:szCs w:val="21"/>
        </w:rPr>
      </w:pPr>
      <w:r>
        <w:rPr>
          <w:rFonts w:eastAsia="Times New Roman"/>
          <w:b/>
          <w:bCs/>
          <w:kern w:val="0"/>
          <w:sz w:val="21"/>
          <w:szCs w:val="21"/>
        </w:rPr>
        <w:br w:type="page"/>
      </w:r>
    </w:p>
    <w:p w14:paraId="62219CB3" w14:textId="77777777" w:rsidR="00D4269B" w:rsidRDefault="00D4269B" w:rsidP="003A4520">
      <w:pPr>
        <w:spacing w:line="247" w:lineRule="auto"/>
        <w:rPr>
          <w:rFonts w:eastAsia="Times New Roman"/>
          <w:b/>
          <w:bCs/>
          <w:kern w:val="0"/>
          <w:sz w:val="21"/>
          <w:szCs w:val="21"/>
        </w:rPr>
      </w:pPr>
    </w:p>
    <w:p w14:paraId="548931C5" w14:textId="0E6C0C54"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God’s Presence is Central</w:t>
      </w:r>
    </w:p>
    <w:p w14:paraId="2E472C08"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temple represents the dwelling place of God among His people. This chapter emphasizes that God's presence should be central in our lives. Just as the temple was the focal point for the Israelites, we are reminded to make room for God in our daily routines, ensuring that He remains at the heart of all we do.</w:t>
      </w:r>
    </w:p>
    <w:p w14:paraId="7B710419"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prioritize God's presence in your daily routine like the temple's central role in Ezekiel 40?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presence was central in the temple, and how can this influence your life choices?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God's presence remains central in your community or family? </w:t>
      </w:r>
    </w:p>
    <w:p w14:paraId="39B72114"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Obedience</w:t>
      </w:r>
    </w:p>
    <w:p w14:paraId="417CC89E"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Ezekiel's vision underscores the importance of obedience to God's instructions. The meticulous adherence to God's design for the temple serves as a metaphor for our own lives. "And the man said to me, 'Son of man, describe the temple to the house of Israel, that they may be ashamed of their iniquities'" (Ezekiel 40:4). This calls us to live in obedience, aligning our actions with God's will.</w:t>
      </w:r>
    </w:p>
    <w:p w14:paraId="6B2932C2"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apply the detailed obedience in Ezekiel 40 to your daily spiritual practices?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precise obedience is emphasized in Ezekiel 40, and how does it affect your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Ezekiel 40 about the importance of following God's instructions in your life? </w:t>
      </w:r>
    </w:p>
    <w:p w14:paraId="1E331CDD" w14:textId="77777777" w:rsidR="00D4269B"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06DB350" w14:textId="77777777" w:rsidR="00D4269B" w:rsidRDefault="00D4269B">
      <w:pPr>
        <w:spacing w:after="0" w:line="240" w:lineRule="auto"/>
        <w:rPr>
          <w:rFonts w:eastAsia="Times New Roman"/>
          <w:b/>
          <w:bCs/>
          <w:kern w:val="0"/>
          <w:sz w:val="21"/>
          <w:szCs w:val="21"/>
        </w:rPr>
      </w:pPr>
      <w:r>
        <w:rPr>
          <w:rFonts w:eastAsia="Times New Roman"/>
          <w:b/>
          <w:bCs/>
          <w:kern w:val="0"/>
          <w:sz w:val="21"/>
          <w:szCs w:val="21"/>
        </w:rPr>
        <w:br w:type="page"/>
      </w:r>
    </w:p>
    <w:p w14:paraId="1EE38AE6" w14:textId="77777777" w:rsidR="00D4269B" w:rsidRDefault="00D4269B" w:rsidP="003A4520">
      <w:pPr>
        <w:spacing w:line="247" w:lineRule="auto"/>
        <w:rPr>
          <w:rFonts w:eastAsia="Times New Roman"/>
          <w:b/>
          <w:bCs/>
          <w:kern w:val="0"/>
          <w:sz w:val="21"/>
          <w:szCs w:val="21"/>
        </w:rPr>
      </w:pPr>
    </w:p>
    <w:p w14:paraId="268D22C1" w14:textId="2B84C0C2"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A Call to Holiness</w:t>
      </w:r>
    </w:p>
    <w:p w14:paraId="0F7B1DB5"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temple's design reflects God's holiness and the call for His people to be set apart. The detailed architecture and sacred spaces remind us that we are called to live holy lives, dedicated to God. As we strive for holiness, we reflect God's character to the world around us.</w:t>
      </w:r>
    </w:p>
    <w:p w14:paraId="30F15D42" w14:textId="77777777" w:rsidR="00D4269B" w:rsidRDefault="003A4520" w:rsidP="003A4520">
      <w:pPr>
        <w:spacing w:line="247" w:lineRule="auto"/>
      </w:pPr>
      <w:r w:rsidRPr="00F6333B">
        <w:rPr>
          <w:rFonts w:eastAsia="Times New Roman"/>
          <w:kern w:val="0"/>
          <w:sz w:val="21"/>
          <w:szCs w:val="21"/>
        </w:rPr>
        <w:t>1. How can the detailed temple measurements in Ezekiel 40 inspire a commitment to personal holiness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precision in worship, and how can this influence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ensure your actions reflect a holy lifestyle in your community?</w:t>
      </w:r>
    </w:p>
    <w:p w14:paraId="12E35EBC" w14:textId="630E26BF"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Promise of a Future Hope</w:t>
      </w:r>
    </w:p>
    <w:p w14:paraId="37B61549"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40 offers a glimpse of a future hope, a promise that God will dwell with His people once more. This vision encourages us to look forward with anticipation to the fulfillment of God's promises, knowing that He is faithful to bring them to pass.</w:t>
      </w:r>
    </w:p>
    <w:p w14:paraId="5F5B5F55"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Ezekiel's vision of the temple inspire hope in your current life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God's detailed plans for the future?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focusing on future promises help strengthen your faith today? </w:t>
      </w:r>
    </w:p>
    <w:p w14:paraId="4FFEE744" w14:textId="77777777" w:rsidR="00D4269B"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9EF2189" w14:textId="77777777" w:rsidR="00D4269B" w:rsidRDefault="00D4269B">
      <w:pPr>
        <w:spacing w:after="0" w:line="240" w:lineRule="auto"/>
        <w:rPr>
          <w:rFonts w:eastAsia="Times New Roman"/>
          <w:b/>
          <w:bCs/>
          <w:kern w:val="0"/>
          <w:sz w:val="21"/>
          <w:szCs w:val="21"/>
        </w:rPr>
      </w:pPr>
      <w:r>
        <w:rPr>
          <w:rFonts w:eastAsia="Times New Roman"/>
          <w:b/>
          <w:bCs/>
          <w:kern w:val="0"/>
          <w:sz w:val="21"/>
          <w:szCs w:val="21"/>
        </w:rPr>
        <w:br w:type="page"/>
      </w:r>
    </w:p>
    <w:p w14:paraId="1038D5CA" w14:textId="77777777" w:rsidR="00D4269B" w:rsidRDefault="00D4269B" w:rsidP="003A4520">
      <w:pPr>
        <w:spacing w:line="247" w:lineRule="auto"/>
        <w:rPr>
          <w:rFonts w:eastAsia="Times New Roman"/>
          <w:b/>
          <w:bCs/>
          <w:kern w:val="0"/>
          <w:sz w:val="21"/>
          <w:szCs w:val="21"/>
        </w:rPr>
      </w:pPr>
    </w:p>
    <w:p w14:paraId="4F651EE3" w14:textId="25E65432"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Significance of Worship</w:t>
      </w:r>
    </w:p>
    <w:p w14:paraId="755ED097"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temple's design emphasizes the importance of worship in the life of a believer. Worship is not just a ritual but a vital expression of our relationship with God. This chapter reminds us to prioritize worship, both individually and collectively, as a means of drawing closer to our Creator.</w:t>
      </w:r>
    </w:p>
    <w:p w14:paraId="517520CC"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the detailed temple measurements in Ezekiel 40 enhance your personal worship experience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structure in worship, and how can this influence your daily practices?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Ezekiel 40 about preparing your heart for worship in modern settings? </w:t>
      </w:r>
    </w:p>
    <w:p w14:paraId="15781A56"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Sovereignty in Planning</w:t>
      </w:r>
    </w:p>
    <w:p w14:paraId="3B97221F"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intricate details of the temple's construction reflect God's sovereignty and meticulous planning. This reassures us that God is in control of every aspect of our lives, orchestrating events according to His perfect will. We can trust in His divine plan, even when we cannot see the full picture.</w:t>
      </w:r>
    </w:p>
    <w:p w14:paraId="3004C0AD"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recognizing God's detailed plans in Ezekiel 40 influence your trust in His sovereignty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character through His precise instructions in Ezekiel 40?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God's sovereignty in planning encourage you to seek His guidance in your daily decisions? </w:t>
      </w:r>
    </w:p>
    <w:p w14:paraId="75D0B1BB" w14:textId="77777777" w:rsidR="00D4269B"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1C43EB4" w14:textId="77777777" w:rsidR="00D4269B" w:rsidRDefault="00D4269B">
      <w:pPr>
        <w:spacing w:after="0" w:line="240" w:lineRule="auto"/>
        <w:rPr>
          <w:rFonts w:eastAsia="Times New Roman"/>
          <w:b/>
          <w:bCs/>
          <w:kern w:val="0"/>
          <w:sz w:val="21"/>
          <w:szCs w:val="21"/>
        </w:rPr>
      </w:pPr>
      <w:r>
        <w:rPr>
          <w:rFonts w:eastAsia="Times New Roman"/>
          <w:b/>
          <w:bCs/>
          <w:kern w:val="0"/>
          <w:sz w:val="21"/>
          <w:szCs w:val="21"/>
        </w:rPr>
        <w:br w:type="page"/>
      </w:r>
    </w:p>
    <w:p w14:paraId="19CB11D2" w14:textId="77777777" w:rsidR="00D4269B" w:rsidRDefault="00D4269B" w:rsidP="003A4520">
      <w:pPr>
        <w:spacing w:line="247" w:lineRule="auto"/>
        <w:rPr>
          <w:rFonts w:eastAsia="Times New Roman"/>
          <w:b/>
          <w:bCs/>
          <w:kern w:val="0"/>
          <w:sz w:val="21"/>
          <w:szCs w:val="21"/>
        </w:rPr>
      </w:pPr>
    </w:p>
    <w:p w14:paraId="41607647" w14:textId="50A66059"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Role of Prophets</w:t>
      </w:r>
    </w:p>
    <w:p w14:paraId="2CA65BEF"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Ezekiel's role as a prophet highlights the importance of listening to God's messengers. Prophets serve as conduits of God's truth, guiding His people back to Him. This reminds us to be attentive to those who speak God's word into our lives, offering guidance and encouragement.</w:t>
      </w:r>
    </w:p>
    <w:p w14:paraId="0521A703"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Ezekiel's vision in chapter 40 inspire your understanding of a prophet's role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chose Ezekiel to convey detailed visions of the temple?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Ezekiel's obedience in sharing God's message with others? </w:t>
      </w:r>
    </w:p>
    <w:p w14:paraId="7710C0A1"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Faithfulness</w:t>
      </w:r>
    </w:p>
    <w:p w14:paraId="58BAD693"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Finally, Ezekiel 40 reassures us of God's unwavering faithfulness. Despite the challenges and setbacks faced by the Israelites, God remained committed to His covenant. This chapter encourages us to hold fast to our faith, confident that God will fulfill His promises and remain faithful to His people.</w:t>
      </w:r>
    </w:p>
    <w:p w14:paraId="12C6A96F" w14:textId="77777777" w:rsidR="003A4520" w:rsidRPr="001B37DC" w:rsidRDefault="003A4520" w:rsidP="003A4520">
      <w:pPr>
        <w:spacing w:line="247" w:lineRule="auto"/>
        <w:rPr>
          <w:rFonts w:eastAsia="Times New Roman"/>
          <w:kern w:val="0"/>
          <w:sz w:val="21"/>
          <w:szCs w:val="21"/>
        </w:rPr>
      </w:pPr>
      <w:r w:rsidRPr="00F6333B">
        <w:rPr>
          <w:rFonts w:eastAsia="Times New Roman"/>
          <w:kern w:val="0"/>
          <w:sz w:val="21"/>
          <w:szCs w:val="21"/>
        </w:rPr>
        <w:t>1. How can Ezekiel's vision of the temple strengthen your trust in God's faithfulness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promises through the detailed temple measurements?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reflecting on God's faithfulness in Ezekiel 40 inspire confidence in your daily life?</w:t>
      </w:r>
      <w:r w:rsidRPr="001B37DC">
        <w:br w:type="page"/>
      </w:r>
    </w:p>
    <w:p w14:paraId="6A5ECD9B" w14:textId="77777777" w:rsidR="003A4520" w:rsidRPr="003A4520" w:rsidRDefault="003A4520" w:rsidP="003A4520">
      <w:pPr>
        <w:spacing w:line="247" w:lineRule="auto"/>
        <w:jc w:val="center"/>
        <w:outlineLvl w:val="0"/>
        <w:rPr>
          <w:rFonts w:eastAsia="Times New Roman"/>
          <w:b/>
          <w:bCs/>
          <w:kern w:val="36"/>
          <w:sz w:val="32"/>
          <w:szCs w:val="32"/>
        </w:rPr>
      </w:pPr>
      <w:r w:rsidRPr="003A4520">
        <w:rPr>
          <w:rFonts w:eastAsia="Times New Roman"/>
          <w:b/>
          <w:bCs/>
          <w:kern w:val="36"/>
          <w:sz w:val="32"/>
          <w:szCs w:val="32"/>
        </w:rPr>
        <w:t>Ezekiel 41 Teaching Points and Bible Study Questions</w:t>
      </w:r>
    </w:p>
    <w:p w14:paraId="52029BAF" w14:textId="1E7776D0"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Importance of Divine Precision</w:t>
      </w:r>
    </w:p>
    <w:p w14:paraId="491B6363"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41 provides a detailed description of the temple's measurements, emphasizing the importance of precision in God's plans. This reminds us that God is a God of order and detail. Just as the temple was meticulously designed, our lives are crafted with purpose. "For I know the plans I have for you, declares the LORD, plans to prosper you and not to harm you, plans to give you hope and a future" (Jeremiah 29:11). Trust in His precise design for your life.</w:t>
      </w:r>
    </w:p>
    <w:p w14:paraId="3AC0AC80"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apply the concept of divine precision in your daily decision-making processes?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detailed measurements in Ezekiel 41, and how does this relate to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divine precision in Ezekiel 41 to improve your personal or professional projects? </w:t>
      </w:r>
    </w:p>
    <w:p w14:paraId="0CA674AF"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Holiness in Every Corner</w:t>
      </w:r>
    </w:p>
    <w:p w14:paraId="68D70A4E"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temple's design in Ezekiel 41 highlights the sacredness of every part of the structure. This serves as a reminder that holiness should permeate every aspect of our lives. "But just as He who called you is holy, so be holy in all you do" (1 Peter 1:15). Strive to reflect God's holiness in your daily actions and decisions.</w:t>
      </w:r>
    </w:p>
    <w:p w14:paraId="1CB33D09"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ensure holiness permeates every aspect of your daily life and environment?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holiness in all areas is crucial for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create a holy atmosphere in your home or workplace? </w:t>
      </w:r>
    </w:p>
    <w:p w14:paraId="2899D0EC" w14:textId="77777777" w:rsidR="00D4269B"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0EBFDAE" w14:textId="77777777" w:rsidR="00D4269B" w:rsidRDefault="00D4269B">
      <w:pPr>
        <w:spacing w:after="0" w:line="240" w:lineRule="auto"/>
        <w:rPr>
          <w:rFonts w:eastAsia="Times New Roman"/>
          <w:b/>
          <w:bCs/>
          <w:kern w:val="0"/>
          <w:sz w:val="21"/>
          <w:szCs w:val="21"/>
        </w:rPr>
      </w:pPr>
      <w:r>
        <w:rPr>
          <w:rFonts w:eastAsia="Times New Roman"/>
          <w:b/>
          <w:bCs/>
          <w:kern w:val="0"/>
          <w:sz w:val="21"/>
          <w:szCs w:val="21"/>
        </w:rPr>
        <w:br w:type="page"/>
      </w:r>
    </w:p>
    <w:p w14:paraId="36EEF153" w14:textId="77777777" w:rsidR="00D4269B" w:rsidRDefault="00D4269B" w:rsidP="003A4520">
      <w:pPr>
        <w:spacing w:line="247" w:lineRule="auto"/>
        <w:rPr>
          <w:rFonts w:eastAsia="Times New Roman"/>
          <w:b/>
          <w:bCs/>
          <w:kern w:val="0"/>
          <w:sz w:val="21"/>
          <w:szCs w:val="21"/>
        </w:rPr>
      </w:pPr>
    </w:p>
    <w:p w14:paraId="23394EEC" w14:textId="386FDFF1"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Centrality of Worship</w:t>
      </w:r>
    </w:p>
    <w:p w14:paraId="6895869A"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temple's inner sanctuary, described in Ezekiel 41, underscores the centrality of worship in our relationship with God. Worship is not just a Sunday activity but a lifestyle. "God is Spirit, and His worshipers must worship in spirit and in truth" (John 4:24). Make worship a daily priority, allowing it to transform your heart and mind.</w:t>
      </w:r>
    </w:p>
    <w:p w14:paraId="4B59BE1A"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prioritize worship in your daily routine amidst life's distractions?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temple's detailed design emphasizes the importance of worship in our lives?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create a personal space that fosters a deeper connection with God? </w:t>
      </w:r>
    </w:p>
    <w:p w14:paraId="4CDEC476"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Beauty of God's Dwelling Place</w:t>
      </w:r>
    </w:p>
    <w:p w14:paraId="1923B49E"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41 paints a picture of a beautifully adorned temple, reminding us of the beauty of God's presence. "One thing I ask from the LORD, this only do I seek: that I may dwell in the house of the LORD all the days of my life, to gaze on the beauty of the LORD and to seek Him in His temple" (Psalm 27:4). Seek the beauty of His presence in your life, and let it inspire awe and reverence.</w:t>
      </w:r>
    </w:p>
    <w:p w14:paraId="09D4CB66"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create a space in your home that reflects the beauty of God's dwelling place?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detailed design of God's temple is important for our spiritual lives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heart is a beautiful dwelling place for God's presence? </w:t>
      </w:r>
    </w:p>
    <w:p w14:paraId="0BA6EC9F" w14:textId="77777777" w:rsidR="00D4269B"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CA72AB0" w14:textId="77777777" w:rsidR="00D4269B" w:rsidRDefault="00D4269B">
      <w:pPr>
        <w:spacing w:after="0" w:line="240" w:lineRule="auto"/>
        <w:rPr>
          <w:rFonts w:eastAsia="Times New Roman"/>
          <w:b/>
          <w:bCs/>
          <w:kern w:val="0"/>
          <w:sz w:val="21"/>
          <w:szCs w:val="21"/>
        </w:rPr>
      </w:pPr>
      <w:r>
        <w:rPr>
          <w:rFonts w:eastAsia="Times New Roman"/>
          <w:b/>
          <w:bCs/>
          <w:kern w:val="0"/>
          <w:sz w:val="21"/>
          <w:szCs w:val="21"/>
        </w:rPr>
        <w:br w:type="page"/>
      </w:r>
    </w:p>
    <w:p w14:paraId="4DBFE952" w14:textId="77777777" w:rsidR="00D4269B" w:rsidRDefault="00D4269B" w:rsidP="003A4520">
      <w:pPr>
        <w:spacing w:line="247" w:lineRule="auto"/>
        <w:rPr>
          <w:rFonts w:eastAsia="Times New Roman"/>
          <w:b/>
          <w:bCs/>
          <w:kern w:val="0"/>
          <w:sz w:val="21"/>
          <w:szCs w:val="21"/>
        </w:rPr>
      </w:pPr>
    </w:p>
    <w:p w14:paraId="438BABCC" w14:textId="141D93E8"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Role of Structure in Spiritual Life</w:t>
      </w:r>
    </w:p>
    <w:p w14:paraId="604A7D3C"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detailed architecture of the temple signifies the importance of structure in our spiritual lives. Just as the temple had specific rooms and functions, our spiritual practices need structure to thrive. "But everything should be done in a fitting and orderly way" (1 Corinthians 14:40). Establish routines that nurture your faith and keep you grounded.</w:t>
      </w:r>
    </w:p>
    <w:p w14:paraId="5C6FD81C" w14:textId="77777777" w:rsidR="00D4269B" w:rsidRDefault="003A4520" w:rsidP="003A4520">
      <w:pPr>
        <w:spacing w:line="247" w:lineRule="auto"/>
      </w:pPr>
      <w:r w:rsidRPr="00F6333B">
        <w:rPr>
          <w:rFonts w:eastAsia="Times New Roman"/>
          <w:kern w:val="0"/>
          <w:sz w:val="21"/>
          <w:szCs w:val="21"/>
        </w:rPr>
        <w:t>1. How can the temple's detailed structure in Ezekiel 41 inspire organization in your spiritual practices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structure in worship, and how can this influence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the temple's design about creating a balanced spiritual and personal environment?</w:t>
      </w:r>
    </w:p>
    <w:p w14:paraId="0EE85AAE" w14:textId="43E251FB"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Faithfulness in Fulfillment</w:t>
      </w:r>
    </w:p>
    <w:p w14:paraId="02EB753E"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Ezekiel's vision of the temple is a testament to God's faithfulness in fulfilling His promises. "The LORD is faithful to all His promises and loving toward all He has made" (Psalm 145:13). Trust in His faithfulness, knowing that He will bring to completion the good work He has begun in you.</w:t>
      </w:r>
    </w:p>
    <w:p w14:paraId="1DFD8F90"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observing God's faithfulness in Ezekiel 41 inspire trust in His promises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character through the temple's detailed fulfillment?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God's faithfulness in Ezekiel 41 matter for your daily life decisions? </w:t>
      </w:r>
    </w:p>
    <w:p w14:paraId="45C53EF8" w14:textId="77777777" w:rsidR="00D4269B"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2461DEE" w14:textId="77777777" w:rsidR="00D4269B" w:rsidRDefault="00D4269B">
      <w:pPr>
        <w:spacing w:after="0" w:line="240" w:lineRule="auto"/>
        <w:rPr>
          <w:rFonts w:eastAsia="Times New Roman"/>
          <w:b/>
          <w:bCs/>
          <w:kern w:val="0"/>
          <w:sz w:val="21"/>
          <w:szCs w:val="21"/>
        </w:rPr>
      </w:pPr>
      <w:r>
        <w:rPr>
          <w:rFonts w:eastAsia="Times New Roman"/>
          <w:b/>
          <w:bCs/>
          <w:kern w:val="0"/>
          <w:sz w:val="21"/>
          <w:szCs w:val="21"/>
        </w:rPr>
        <w:br w:type="page"/>
      </w:r>
    </w:p>
    <w:p w14:paraId="693FD445" w14:textId="77777777" w:rsidR="00D4269B" w:rsidRDefault="00D4269B" w:rsidP="003A4520">
      <w:pPr>
        <w:spacing w:line="247" w:lineRule="auto"/>
        <w:rPr>
          <w:rFonts w:eastAsia="Times New Roman"/>
          <w:b/>
          <w:bCs/>
          <w:kern w:val="0"/>
          <w:sz w:val="21"/>
          <w:szCs w:val="21"/>
        </w:rPr>
      </w:pPr>
    </w:p>
    <w:p w14:paraId="23793818" w14:textId="26F6E870"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Significance of Sacred Space</w:t>
      </w:r>
    </w:p>
    <w:p w14:paraId="7C69C4B6"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temple's sacredness in Ezekiel 41 highlights the importance of having sacred spaces in our lives. These are places where we can connect with God and find peace. "Be still, and know that I am God" (Psalm 46:10). Create a sacred space in your home or heart where you can retreat and commune with the Lord.</w:t>
      </w:r>
    </w:p>
    <w:p w14:paraId="00AC6BB6"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create a sacred space in your home for personal reflection and prayer?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sacred spaces are important for community and individual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maintain the sanctity of spaces dedicated to worship in your life? </w:t>
      </w:r>
    </w:p>
    <w:p w14:paraId="71ACE6AD"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Symbolism of the Temple</w:t>
      </w:r>
    </w:p>
    <w:p w14:paraId="111A7895"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temple in Ezekiel 41 symbolizes God's presence among His people. It serves as a reminder that we are now the temple of the Holy Spirit. "Do you not know that your bodies are temples of the Holy Spirit, who is in you, whom you have received from God?" (1 Corinthians 6:19). Honor God with your body and life, recognizing His indwelling presence.</w:t>
      </w:r>
    </w:p>
    <w:p w14:paraId="3F90A334"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the temple's design inspire you to create sacred spaces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temple's detailed measurements are significant for understanding God's order and precision?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temple's symbolism to enhance your spiritual practices today? </w:t>
      </w:r>
    </w:p>
    <w:p w14:paraId="57318258" w14:textId="77777777" w:rsidR="00D4269B"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0A53B52" w14:textId="77777777" w:rsidR="00D4269B" w:rsidRDefault="00D4269B">
      <w:pPr>
        <w:spacing w:after="0" w:line="240" w:lineRule="auto"/>
        <w:rPr>
          <w:rFonts w:eastAsia="Times New Roman"/>
          <w:b/>
          <w:bCs/>
          <w:kern w:val="0"/>
          <w:sz w:val="21"/>
          <w:szCs w:val="21"/>
        </w:rPr>
      </w:pPr>
      <w:r>
        <w:rPr>
          <w:rFonts w:eastAsia="Times New Roman"/>
          <w:b/>
          <w:bCs/>
          <w:kern w:val="0"/>
          <w:sz w:val="21"/>
          <w:szCs w:val="21"/>
        </w:rPr>
        <w:br w:type="page"/>
      </w:r>
    </w:p>
    <w:p w14:paraId="02AEB18F" w14:textId="77777777" w:rsidR="00D4269B" w:rsidRDefault="00D4269B" w:rsidP="003A4520">
      <w:pPr>
        <w:spacing w:line="247" w:lineRule="auto"/>
        <w:rPr>
          <w:rFonts w:eastAsia="Times New Roman"/>
          <w:b/>
          <w:bCs/>
          <w:kern w:val="0"/>
          <w:sz w:val="21"/>
          <w:szCs w:val="21"/>
        </w:rPr>
      </w:pPr>
    </w:p>
    <w:p w14:paraId="2AD1C8C6" w14:textId="6DE198C5"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Call to Reverence</w:t>
      </w:r>
    </w:p>
    <w:p w14:paraId="4D102753"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detailed description of the temple calls us to approach God with reverence and awe. "Therefore, since we are receiving a kingdom that cannot be shaken, let us be thankful, and so worship God acceptably with reverence and awe" (Hebrews 12:28). Cultivate a heart of reverence in your worship and daily walk with God.</w:t>
      </w:r>
    </w:p>
    <w:p w14:paraId="7FC17B5B"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cultivate a sense of reverence in your daily life inspired by Ezekiel 41?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reverence is essential in our relationship with God, as seen in Ezekiel 41?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demonstrate reverence in your community and worship settings? </w:t>
      </w:r>
    </w:p>
    <w:p w14:paraId="3CA65AF4"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Vision of Restoration</w:t>
      </w:r>
    </w:p>
    <w:p w14:paraId="54FC1715"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41 is part of a larger vision of restoration and hope for God's people. It reminds us that God is in the business of restoring and renewing. "He who was seated on the throne said, 'I am making everything new!'" (Revelation 21:5). Embrace the hope of restoration in your life, trusting that God is working all things for your good.</w:t>
      </w:r>
    </w:p>
    <w:p w14:paraId="660E75AA" w14:textId="77777777" w:rsidR="003A4520" w:rsidRPr="001B37DC" w:rsidRDefault="003A4520" w:rsidP="003A4520">
      <w:pPr>
        <w:spacing w:line="247" w:lineRule="auto"/>
        <w:rPr>
          <w:rFonts w:eastAsia="Times New Roman"/>
          <w:kern w:val="0"/>
          <w:sz w:val="21"/>
          <w:szCs w:val="21"/>
        </w:rPr>
      </w:pPr>
      <w:r w:rsidRPr="00F6333B">
        <w:rPr>
          <w:rFonts w:eastAsia="Times New Roman"/>
          <w:kern w:val="0"/>
          <w:sz w:val="21"/>
          <w:szCs w:val="21"/>
        </w:rPr>
        <w:t>1. How can the detailed temple vision in Ezekiel 41 inspire your personal spiritual restoration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precise measurements in the vision, and how can this apply to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Ezekiel 41 about prioritizing sacred spaces in your daily routine?</w:t>
      </w:r>
      <w:r w:rsidRPr="001B37DC">
        <w:br w:type="page"/>
      </w:r>
    </w:p>
    <w:p w14:paraId="53C4F052" w14:textId="77777777" w:rsidR="003A4520" w:rsidRPr="003A4520" w:rsidRDefault="003A4520" w:rsidP="003A4520">
      <w:pPr>
        <w:spacing w:line="247" w:lineRule="auto"/>
        <w:jc w:val="center"/>
        <w:outlineLvl w:val="0"/>
        <w:rPr>
          <w:rFonts w:eastAsia="Times New Roman"/>
          <w:b/>
          <w:bCs/>
          <w:kern w:val="36"/>
          <w:sz w:val="32"/>
          <w:szCs w:val="32"/>
        </w:rPr>
      </w:pPr>
      <w:r w:rsidRPr="003A4520">
        <w:rPr>
          <w:rFonts w:eastAsia="Times New Roman"/>
          <w:b/>
          <w:bCs/>
          <w:kern w:val="36"/>
          <w:sz w:val="32"/>
          <w:szCs w:val="32"/>
        </w:rPr>
        <w:t>Ezekiel 42 Teaching Points and Bible Study Questions</w:t>
      </w:r>
    </w:p>
    <w:p w14:paraId="45445367" w14:textId="02DE7553"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Importance of Order and Structure</w:t>
      </w:r>
    </w:p>
    <w:p w14:paraId="6940798C"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42 highlights the meticulous design of the temple, reminding us that God values order and structure in our lives. Just as the temple was carefully measured and organized, we too should strive for order in our daily routines. "For God is not a God of disorder but of peace" (1 Corinthians 14:33). By creating a structured environment, we can better focus on our spiritual growth and responsibilities.</w:t>
      </w:r>
    </w:p>
    <w:p w14:paraId="6983D59C"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implementing order and structure in your life reflect the principles seen in Ezekiel 42?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detailed structure in the temple's design in Ezekiel 42?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create a structured environment that fosters spiritual growth? </w:t>
      </w:r>
    </w:p>
    <w:p w14:paraId="01A6B524"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Sacred Spaces Matter</w:t>
      </w:r>
    </w:p>
    <w:p w14:paraId="737FD608"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chapter emphasizes the significance of sacred spaces, where the priests performed their duties. This teaches us the importance of setting aside dedicated spaces for worship and reflection in our own lives. Whether it's a quiet corner in your home or a local church, having a place to connect with God can deepen your faith and provide peace.</w:t>
      </w:r>
    </w:p>
    <w:p w14:paraId="0A42D457"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create a sacred space in your home to enhance your spiritual practices?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sacred spaces is important for personal and communal worship?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sacred spaces remain respectful and purposeful in daily life? </w:t>
      </w:r>
    </w:p>
    <w:p w14:paraId="73A0DE64" w14:textId="77777777" w:rsidR="00D4269B"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BD3C28C" w14:textId="77777777" w:rsidR="00D4269B" w:rsidRDefault="00D4269B">
      <w:pPr>
        <w:spacing w:after="0" w:line="240" w:lineRule="auto"/>
        <w:rPr>
          <w:rFonts w:eastAsia="Times New Roman"/>
          <w:b/>
          <w:bCs/>
          <w:kern w:val="0"/>
          <w:sz w:val="21"/>
          <w:szCs w:val="21"/>
        </w:rPr>
      </w:pPr>
      <w:r>
        <w:rPr>
          <w:rFonts w:eastAsia="Times New Roman"/>
          <w:b/>
          <w:bCs/>
          <w:kern w:val="0"/>
          <w:sz w:val="21"/>
          <w:szCs w:val="21"/>
        </w:rPr>
        <w:br w:type="page"/>
      </w:r>
    </w:p>
    <w:p w14:paraId="1B7DA2A6" w14:textId="77777777" w:rsidR="00D4269B" w:rsidRDefault="00D4269B" w:rsidP="003A4520">
      <w:pPr>
        <w:spacing w:line="247" w:lineRule="auto"/>
        <w:rPr>
          <w:rFonts w:eastAsia="Times New Roman"/>
          <w:b/>
          <w:bCs/>
          <w:kern w:val="0"/>
          <w:sz w:val="21"/>
          <w:szCs w:val="21"/>
        </w:rPr>
      </w:pPr>
    </w:p>
    <w:p w14:paraId="40D8CE1E" w14:textId="15DB5CA3"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Role of the Priesthood</w:t>
      </w:r>
    </w:p>
    <w:p w14:paraId="58683DCC"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42 describes the chambers for the priests, highlighting their vital role in maintaining the temple. This serves as a reminder of the importance of spiritual leadership and guidance in our communities. "And He Himself gave some to be apostles, some prophets, some evangelists, and some pastors and teachers" (Ephesians 4:11). We should support and pray for those who lead us in faith.</w:t>
      </w:r>
    </w:p>
    <w:p w14:paraId="3217A057"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modern believers embody the dedication seen in the priesthood of Ezekiel 42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separation of sacred spaces was important for the priests, and how can we apply this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priesthood's responsibilities in Ezekiel 42 to enhance your spiritual leadership? </w:t>
      </w:r>
    </w:p>
    <w:p w14:paraId="4F6EEC4B"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Holiness in Everyday Life</w:t>
      </w:r>
    </w:p>
    <w:p w14:paraId="6D6BC60C"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chapter underscores the concept of holiness, as the priests were required to maintain purity in their service. This calls us to pursue holiness in our daily lives, striving to live in a way that honors God. "But just as He who called you is holy, so be holy in all you do" (1 Peter 1:15). Let holiness be a guiding principle in your actions and decisions.</w:t>
      </w:r>
    </w:p>
    <w:p w14:paraId="5A999B2A"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create sacred spaces in your daily routine to enhance holiness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holiness in mundane tasks is important for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reflect God's holiness in your everyday interactions? </w:t>
      </w:r>
    </w:p>
    <w:p w14:paraId="3FECE2D0" w14:textId="77777777" w:rsidR="00D4269B"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225E152" w14:textId="77777777" w:rsidR="00D4269B" w:rsidRDefault="00D4269B">
      <w:pPr>
        <w:spacing w:after="0" w:line="240" w:lineRule="auto"/>
        <w:rPr>
          <w:rFonts w:eastAsia="Times New Roman"/>
          <w:b/>
          <w:bCs/>
          <w:kern w:val="0"/>
          <w:sz w:val="21"/>
          <w:szCs w:val="21"/>
        </w:rPr>
      </w:pPr>
      <w:r>
        <w:rPr>
          <w:rFonts w:eastAsia="Times New Roman"/>
          <w:b/>
          <w:bCs/>
          <w:kern w:val="0"/>
          <w:sz w:val="21"/>
          <w:szCs w:val="21"/>
        </w:rPr>
        <w:br w:type="page"/>
      </w:r>
    </w:p>
    <w:p w14:paraId="601A82C9" w14:textId="77777777" w:rsidR="00D4269B" w:rsidRDefault="00D4269B" w:rsidP="003A4520">
      <w:pPr>
        <w:spacing w:line="247" w:lineRule="auto"/>
        <w:rPr>
          <w:rFonts w:eastAsia="Times New Roman"/>
          <w:b/>
          <w:bCs/>
          <w:kern w:val="0"/>
          <w:sz w:val="21"/>
          <w:szCs w:val="21"/>
        </w:rPr>
      </w:pPr>
    </w:p>
    <w:p w14:paraId="51E28E2C" w14:textId="7241C474"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Significance of Measurements</w:t>
      </w:r>
    </w:p>
    <w:p w14:paraId="7B7507BF"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detailed measurements in Ezekiel 42 remind us that God is a God of precision and detail. This encourages us to pay attention to the details in our own lives, ensuring that we are living according to His will. "Teach us to number our days, that we may gain a heart of wisdom" (Psalm 90:12). By being mindful of the small things, we can make a big impact.</w:t>
      </w:r>
    </w:p>
    <w:p w14:paraId="44294161" w14:textId="77777777" w:rsidR="00D4269B" w:rsidRDefault="003A4520" w:rsidP="003A4520">
      <w:pPr>
        <w:spacing w:line="247" w:lineRule="auto"/>
      </w:pPr>
      <w:r w:rsidRPr="00F6333B">
        <w:rPr>
          <w:rFonts w:eastAsia="Times New Roman"/>
          <w:kern w:val="0"/>
          <w:sz w:val="21"/>
          <w:szCs w:val="21"/>
        </w:rPr>
        <w:t>1. How can understanding precise measurements in Ezekiel 42 influence your attention to detail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measurements, and how can this shape your spiritual discipline?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the significance of measurements to apply in setting personal boundaries?</w:t>
      </w:r>
    </w:p>
    <w:p w14:paraId="32A50EBA" w14:textId="066DFA55"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Value of Preparation</w:t>
      </w:r>
    </w:p>
    <w:p w14:paraId="0132CA65"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chambers in the temple were used for preparation, illustrating the importance of being prepared in our spiritual journey. Just as the priests prepared for their duties, we should prepare our hearts and minds for worship and service. "Always be prepared to give an answer to everyone who asks you to give the reason for the hope that you have" (1 Peter 3:15). Preparation equips us to face life's challenges with confidence.</w:t>
      </w:r>
    </w:p>
    <w:p w14:paraId="148B297C"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preparing sacred spaces in your life enhance your spiritual growth and focus?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detailed preparation was emphasized in Ezekiel 42, and how can this apply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daily routine includes time for spiritual preparation? </w:t>
      </w:r>
    </w:p>
    <w:p w14:paraId="7F8874BE" w14:textId="77777777" w:rsidR="00D4269B"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A6B2846" w14:textId="77777777" w:rsidR="00D4269B" w:rsidRDefault="00D4269B">
      <w:pPr>
        <w:spacing w:after="0" w:line="240" w:lineRule="auto"/>
        <w:rPr>
          <w:rFonts w:eastAsia="Times New Roman"/>
          <w:b/>
          <w:bCs/>
          <w:kern w:val="0"/>
          <w:sz w:val="21"/>
          <w:szCs w:val="21"/>
        </w:rPr>
      </w:pPr>
      <w:r>
        <w:rPr>
          <w:rFonts w:eastAsia="Times New Roman"/>
          <w:b/>
          <w:bCs/>
          <w:kern w:val="0"/>
          <w:sz w:val="21"/>
          <w:szCs w:val="21"/>
        </w:rPr>
        <w:br w:type="page"/>
      </w:r>
    </w:p>
    <w:p w14:paraId="05441B05" w14:textId="77777777" w:rsidR="00D4269B" w:rsidRDefault="00D4269B" w:rsidP="003A4520">
      <w:pPr>
        <w:spacing w:line="247" w:lineRule="auto"/>
        <w:rPr>
          <w:rFonts w:eastAsia="Times New Roman"/>
          <w:b/>
          <w:bCs/>
          <w:kern w:val="0"/>
          <w:sz w:val="21"/>
          <w:szCs w:val="21"/>
        </w:rPr>
      </w:pPr>
    </w:p>
    <w:p w14:paraId="39C334A5" w14:textId="4BF4B156"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Community and Fellowship</w:t>
      </w:r>
    </w:p>
    <w:p w14:paraId="10C75E92"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42 highlights the communal aspect of the temple, where priests worked together. This teaches us the value of community and fellowship in our faith journey. "And let us consider how to spur one another on to love and good deeds" (Hebrews 10:24). Surround yourself with fellow believers who can encourage and support you.</w:t>
      </w:r>
    </w:p>
    <w:p w14:paraId="4B83C0E2"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Ezekiel 42 inspire us to create spaces for community and fellowship in our lives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designated spaces for community are important for spiritual growth and 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foster a sense of fellowship in your community, inspired by Ezekiel 42? </w:t>
      </w:r>
    </w:p>
    <w:p w14:paraId="188B80A3"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Symbolism of the Temple</w:t>
      </w:r>
    </w:p>
    <w:p w14:paraId="3AD29B39"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 xml:space="preserve">The temple in Ezekiel 42 symbolizes God's presence among His people. This reminds us that God desires to dwell with us and be an integral part of our lives. "And I heard a loud voice from the throne saying, 'Behold, the dwelling place of God is with man'" (Revelation 21:3). Invite God into every aspect of your life, knowing He is always </w:t>
      </w:r>
      <w:proofErr w:type="gramStart"/>
      <w:r w:rsidRPr="00F6333B">
        <w:rPr>
          <w:rFonts w:eastAsia="Times New Roman"/>
          <w:kern w:val="0"/>
          <w:sz w:val="21"/>
          <w:szCs w:val="21"/>
        </w:rPr>
        <w:t>near</w:t>
      </w:r>
      <w:proofErr w:type="gramEnd"/>
      <w:r w:rsidRPr="00F6333B">
        <w:rPr>
          <w:rFonts w:eastAsia="Times New Roman"/>
          <w:kern w:val="0"/>
          <w:sz w:val="21"/>
          <w:szCs w:val="21"/>
        </w:rPr>
        <w:t>.</w:t>
      </w:r>
    </w:p>
    <w:p w14:paraId="3C99A16A"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the temple's design in Ezekiel 42 inspire your approach to creating sacred spaces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temple's detailed measurements are significant for understanding God's order and precision?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temple's symbolism to enhance your spiritual discipline and daily worship practices? </w:t>
      </w:r>
    </w:p>
    <w:p w14:paraId="7C8673A6" w14:textId="77777777" w:rsidR="00D4269B"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C0D1E62" w14:textId="77777777" w:rsidR="00D4269B" w:rsidRDefault="00D4269B">
      <w:pPr>
        <w:spacing w:after="0" w:line="240" w:lineRule="auto"/>
        <w:rPr>
          <w:rFonts w:eastAsia="Times New Roman"/>
          <w:b/>
          <w:bCs/>
          <w:kern w:val="0"/>
          <w:sz w:val="21"/>
          <w:szCs w:val="21"/>
        </w:rPr>
      </w:pPr>
      <w:r>
        <w:rPr>
          <w:rFonts w:eastAsia="Times New Roman"/>
          <w:b/>
          <w:bCs/>
          <w:kern w:val="0"/>
          <w:sz w:val="21"/>
          <w:szCs w:val="21"/>
        </w:rPr>
        <w:br w:type="page"/>
      </w:r>
    </w:p>
    <w:p w14:paraId="75708B22" w14:textId="77777777" w:rsidR="00D4269B" w:rsidRDefault="00D4269B" w:rsidP="003A4520">
      <w:pPr>
        <w:spacing w:line="247" w:lineRule="auto"/>
        <w:rPr>
          <w:rFonts w:eastAsia="Times New Roman"/>
          <w:b/>
          <w:bCs/>
          <w:kern w:val="0"/>
          <w:sz w:val="21"/>
          <w:szCs w:val="21"/>
        </w:rPr>
      </w:pPr>
    </w:p>
    <w:p w14:paraId="6CD232D3" w14:textId="4E53870B"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Call to Reverence</w:t>
      </w:r>
    </w:p>
    <w:p w14:paraId="56F4C841"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chapter calls us to approach God with reverence and awe, recognizing His holiness and majesty. "Therefore, since we are receiving a kingdom that cannot be shaken, let us be thankful, and so worship God acceptably with reverence and awe" (Hebrews 12:28). Let reverence guide your worship and deepen your relationship with the Creator.</w:t>
      </w:r>
    </w:p>
    <w:p w14:paraId="07B34C58"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incorporate reverence in your daily routine inspired by the temple's sacred spaces in Ezekiel 42?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reverence is crucial in your personal and communal worship practices?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actions reflect reverence in your spiritual life? </w:t>
      </w:r>
    </w:p>
    <w:p w14:paraId="04848093"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Promise of Restoration</w:t>
      </w:r>
    </w:p>
    <w:p w14:paraId="6A452825"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42 is part of a larger vision of restoration, offering hope for the future. This assures us that God is in the business of restoring and renewing our lives. "He restores my soul; He guides me in the paths of righteousness for the sake of His name" (Psalm 23:3). Trust in God's promise to restore and renew you, no matter the circumstances.</w:t>
      </w:r>
    </w:p>
    <w:p w14:paraId="7A21FBBD" w14:textId="77777777" w:rsidR="003A4520" w:rsidRPr="001B37DC" w:rsidRDefault="003A4520" w:rsidP="003A4520">
      <w:pPr>
        <w:spacing w:line="247" w:lineRule="auto"/>
        <w:rPr>
          <w:rFonts w:eastAsia="Times New Roman"/>
          <w:kern w:val="0"/>
          <w:sz w:val="21"/>
          <w:szCs w:val="21"/>
        </w:rPr>
      </w:pPr>
      <w:r w:rsidRPr="00F6333B">
        <w:rPr>
          <w:rFonts w:eastAsia="Times New Roman"/>
          <w:kern w:val="0"/>
          <w:sz w:val="21"/>
          <w:szCs w:val="21"/>
        </w:rPr>
        <w:t>1. How can the detailed temple measurements in Ezekiel 42 inspire hope for restoration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restore in your community, drawing inspiration from Ezekiel's vision of the temple?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God emphasizes restoration through detailed plans, and how can this guide your personal growth?</w:t>
      </w:r>
      <w:r w:rsidRPr="001B37DC">
        <w:br w:type="page"/>
      </w:r>
    </w:p>
    <w:p w14:paraId="04C37BDF" w14:textId="77777777" w:rsidR="003A4520" w:rsidRPr="003A4520" w:rsidRDefault="003A4520" w:rsidP="003A4520">
      <w:pPr>
        <w:spacing w:line="247" w:lineRule="auto"/>
        <w:jc w:val="center"/>
        <w:outlineLvl w:val="0"/>
        <w:rPr>
          <w:rFonts w:eastAsia="Times New Roman"/>
          <w:b/>
          <w:bCs/>
          <w:kern w:val="36"/>
          <w:sz w:val="32"/>
          <w:szCs w:val="32"/>
        </w:rPr>
      </w:pPr>
      <w:r w:rsidRPr="003A4520">
        <w:rPr>
          <w:rFonts w:eastAsia="Times New Roman"/>
          <w:b/>
          <w:bCs/>
          <w:kern w:val="36"/>
          <w:sz w:val="32"/>
          <w:szCs w:val="32"/>
        </w:rPr>
        <w:t>Ezekiel 43 Teaching Points and Bible Study Questions</w:t>
      </w:r>
    </w:p>
    <w:p w14:paraId="5A73D760" w14:textId="799684E5"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Glory of the Lord Returns</w:t>
      </w:r>
    </w:p>
    <w:p w14:paraId="291A7503"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43 opens with a breathtaking vision of the glory of the Lord returning to the temple. This reminds us that God's presence is central to our lives. Just as the temple was incomplete without His glory, our lives are incomplete without His presence. "And behold, the glory of the God of Israel was coming from the east" (Ezekiel 43:2). Let this be a reminder to invite His presence into every aspect of your life.</w:t>
      </w:r>
    </w:p>
    <w:p w14:paraId="7707C695"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prepare your heart to welcome the glory of the Lord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return of God's glory is significant for personal spiritual renewal?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changes would you make to ensure God's presence remains central in your community? </w:t>
      </w:r>
    </w:p>
    <w:p w14:paraId="005A41D0"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God's Voice</w:t>
      </w:r>
    </w:p>
    <w:p w14:paraId="219B6975"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passage describes God's voice as "like the roar of many waters" (Ezekiel 43:2). This imagery highlights the power and authority of God's word. In a world filled with noise, it's crucial to tune into His voice, which brings clarity and direction. Make it a habit to seek His guidance through Scripture and prayer.</w:t>
      </w:r>
    </w:p>
    <w:p w14:paraId="62297D61"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recognize and respond to the power of God's voice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voice is described as powerful, and how does that impact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 are attentive to God's voice amidst life's distractions? </w:t>
      </w:r>
    </w:p>
    <w:p w14:paraId="11702269" w14:textId="77777777" w:rsidR="00D4269B"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66DBB0C" w14:textId="77777777" w:rsidR="00D4269B" w:rsidRDefault="00D4269B">
      <w:pPr>
        <w:spacing w:after="0" w:line="240" w:lineRule="auto"/>
        <w:rPr>
          <w:rFonts w:eastAsia="Times New Roman"/>
          <w:b/>
          <w:bCs/>
          <w:kern w:val="0"/>
          <w:sz w:val="21"/>
          <w:szCs w:val="21"/>
        </w:rPr>
      </w:pPr>
      <w:r>
        <w:rPr>
          <w:rFonts w:eastAsia="Times New Roman"/>
          <w:b/>
          <w:bCs/>
          <w:kern w:val="0"/>
          <w:sz w:val="21"/>
          <w:szCs w:val="21"/>
        </w:rPr>
        <w:br w:type="page"/>
      </w:r>
    </w:p>
    <w:p w14:paraId="2BAFABD6" w14:textId="77777777" w:rsidR="00D4269B" w:rsidRDefault="00D4269B" w:rsidP="003A4520">
      <w:pPr>
        <w:spacing w:line="247" w:lineRule="auto"/>
        <w:rPr>
          <w:rFonts w:eastAsia="Times New Roman"/>
          <w:b/>
          <w:bCs/>
          <w:kern w:val="0"/>
          <w:sz w:val="21"/>
          <w:szCs w:val="21"/>
        </w:rPr>
      </w:pPr>
    </w:p>
    <w:p w14:paraId="6CBBCC3A" w14:textId="3AAD76B4"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A Call to Holiness</w:t>
      </w:r>
    </w:p>
    <w:p w14:paraId="7B96ACAD"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43 emphasizes the holiness of God's dwelling place. "This is the place of My throne and the place for the soles of My feet" (Ezekiel 43:7). As believers, we are called to be temples of the Holy Spirit. Strive to live a life that reflects His holiness, setting yourself apart from worldly influences.</w:t>
      </w:r>
    </w:p>
    <w:p w14:paraId="5E6B605B"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incorporate holiness into your daily routine based on Ezekiel 43's teachings?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holiness in Ezekiel 43, and how does it apply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actions reflect a commitment to holiness? </w:t>
      </w:r>
    </w:p>
    <w:p w14:paraId="585C7878"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Repentance</w:t>
      </w:r>
    </w:p>
    <w:p w14:paraId="6E8685A2"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God instructs Ezekiel to show the people the temple's design so they may be ashamed of their sins (Ezekiel 43:10). Repentance is a vital step in restoring our relationship with God. Regularly examine your heart, confess your sins, and seek His forgiveness to maintain a pure and open connection with Him.</w:t>
      </w:r>
    </w:p>
    <w:p w14:paraId="39C18339"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recognizing God's holiness in Ezekiel 43 inspire personal repentance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crucial for restoring a relationship with God, as seen in Ezekiel 43?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genuine repentance and transformation in your spiritual journey? </w:t>
      </w:r>
    </w:p>
    <w:p w14:paraId="36D67B12" w14:textId="77777777" w:rsidR="00D4269B"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AB62A4C" w14:textId="77777777" w:rsidR="00D4269B" w:rsidRDefault="00D4269B">
      <w:pPr>
        <w:spacing w:after="0" w:line="240" w:lineRule="auto"/>
        <w:rPr>
          <w:rFonts w:eastAsia="Times New Roman"/>
          <w:b/>
          <w:bCs/>
          <w:kern w:val="0"/>
          <w:sz w:val="21"/>
          <w:szCs w:val="21"/>
        </w:rPr>
      </w:pPr>
      <w:r>
        <w:rPr>
          <w:rFonts w:eastAsia="Times New Roman"/>
          <w:b/>
          <w:bCs/>
          <w:kern w:val="0"/>
          <w:sz w:val="21"/>
          <w:szCs w:val="21"/>
        </w:rPr>
        <w:br w:type="page"/>
      </w:r>
    </w:p>
    <w:p w14:paraId="29CC3BE3" w14:textId="77777777" w:rsidR="00D4269B" w:rsidRDefault="00D4269B" w:rsidP="003A4520">
      <w:pPr>
        <w:spacing w:line="247" w:lineRule="auto"/>
        <w:rPr>
          <w:rFonts w:eastAsia="Times New Roman"/>
          <w:b/>
          <w:bCs/>
          <w:kern w:val="0"/>
          <w:sz w:val="21"/>
          <w:szCs w:val="21"/>
        </w:rPr>
      </w:pPr>
    </w:p>
    <w:p w14:paraId="4FD406C9" w14:textId="69818B5C"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God's Unchanging Standards</w:t>
      </w:r>
    </w:p>
    <w:p w14:paraId="14152823"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detailed measurements of the temple signify God's precise standards. "And these are the measurements of the altar by cubits" (Ezekiel 43:13). God's standards do not change with time or culture. Align your life with His eternal truths, knowing that His ways are perfect and trustworthy.</w:t>
      </w:r>
    </w:p>
    <w:p w14:paraId="6E84F497" w14:textId="77777777" w:rsidR="00D4269B" w:rsidRDefault="003A4520" w:rsidP="003A4520">
      <w:pPr>
        <w:spacing w:line="247" w:lineRule="auto"/>
      </w:pPr>
      <w:r w:rsidRPr="00F6333B">
        <w:rPr>
          <w:rFonts w:eastAsia="Times New Roman"/>
          <w:kern w:val="0"/>
          <w:sz w:val="21"/>
          <w:szCs w:val="21"/>
        </w:rPr>
        <w:t>1. How can you apply God's unchanging standards in your daily decision-making processes?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standards remain constant despite changing cultural norms?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align your life more closely with God's unchanging standards?</w:t>
      </w:r>
    </w:p>
    <w:p w14:paraId="54F183C0" w14:textId="6B1A6441"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Sacrifice</w:t>
      </w:r>
    </w:p>
    <w:p w14:paraId="50583158"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chapter outlines the offerings required for the altar's consecration. While we no longer offer animal sacrifices, this points to the ultimate sacrifice of Jesus Christ. "You are to give a young bull as a sin offering" (Ezekiel 43:19). Embrace the freedom and grace found in His sacrifice, living a life of gratitude and service.</w:t>
      </w:r>
    </w:p>
    <w:p w14:paraId="6269D994"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the concept of sacrifice in Ezekiel 43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sacrifice is essential for spiritual growth and community in today's world?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Ezekiel 43 about offering personal sacrifices in your life? </w:t>
      </w:r>
    </w:p>
    <w:p w14:paraId="3B23658F" w14:textId="77777777" w:rsidR="00D4269B"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8507161" w14:textId="77777777" w:rsidR="00D4269B" w:rsidRDefault="00D4269B">
      <w:pPr>
        <w:spacing w:after="0" w:line="240" w:lineRule="auto"/>
        <w:rPr>
          <w:rFonts w:eastAsia="Times New Roman"/>
          <w:b/>
          <w:bCs/>
          <w:kern w:val="0"/>
          <w:sz w:val="21"/>
          <w:szCs w:val="21"/>
        </w:rPr>
      </w:pPr>
      <w:r>
        <w:rPr>
          <w:rFonts w:eastAsia="Times New Roman"/>
          <w:b/>
          <w:bCs/>
          <w:kern w:val="0"/>
          <w:sz w:val="21"/>
          <w:szCs w:val="21"/>
        </w:rPr>
        <w:br w:type="page"/>
      </w:r>
    </w:p>
    <w:p w14:paraId="339743F9" w14:textId="77777777" w:rsidR="00D4269B" w:rsidRDefault="00D4269B" w:rsidP="003A4520">
      <w:pPr>
        <w:spacing w:line="247" w:lineRule="auto"/>
        <w:rPr>
          <w:rFonts w:eastAsia="Times New Roman"/>
          <w:b/>
          <w:bCs/>
          <w:kern w:val="0"/>
          <w:sz w:val="21"/>
          <w:szCs w:val="21"/>
        </w:rPr>
      </w:pPr>
    </w:p>
    <w:p w14:paraId="11CCF017" w14:textId="411A9372"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Significance of Worship</w:t>
      </w:r>
    </w:p>
    <w:p w14:paraId="7E23565A"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43 highlights the importance of worship in the temple. Worship is not just a ritual but a heartfelt response to God's majesty. "Then the Spirit lifted me up and brought me into the inner court" (Ezekiel 43:5). Make worship a priority, both individually and corporately, to experience His presence and power.</w:t>
      </w:r>
    </w:p>
    <w:p w14:paraId="2CB4BD26"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incorporate the reverence seen in Ezekiel 43 into your daily worship practices?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presence in the temple is central to understanding true worship?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worship aligns with the holiness described in Ezekiel 43? </w:t>
      </w:r>
    </w:p>
    <w:p w14:paraId="2CC9176C"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Desire for Relationship</w:t>
      </w:r>
    </w:p>
    <w:p w14:paraId="3994620D"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God's detailed instructions for the temple reveal His desire to dwell among His people. "I will dwell among the Israelites forever" (Ezekiel 43:7). He longs for a personal relationship with each of us. Invest time in prayer and Scripture to deepen your connection with Him.</w:t>
      </w:r>
    </w:p>
    <w:p w14:paraId="0C826212"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create space in your life to deepen your relationship with God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desires a personal relationship with each of us?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God's presence in your home? </w:t>
      </w:r>
    </w:p>
    <w:p w14:paraId="16B75597" w14:textId="77777777" w:rsidR="00D4269B"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1E89ABA" w14:textId="77777777" w:rsidR="00D4269B" w:rsidRDefault="00D4269B">
      <w:pPr>
        <w:spacing w:after="0" w:line="240" w:lineRule="auto"/>
        <w:rPr>
          <w:rFonts w:eastAsia="Times New Roman"/>
          <w:b/>
          <w:bCs/>
          <w:kern w:val="0"/>
          <w:sz w:val="21"/>
          <w:szCs w:val="21"/>
        </w:rPr>
      </w:pPr>
      <w:r>
        <w:rPr>
          <w:rFonts w:eastAsia="Times New Roman"/>
          <w:b/>
          <w:bCs/>
          <w:kern w:val="0"/>
          <w:sz w:val="21"/>
          <w:szCs w:val="21"/>
        </w:rPr>
        <w:br w:type="page"/>
      </w:r>
    </w:p>
    <w:p w14:paraId="77AD1EE7" w14:textId="77777777" w:rsidR="00D4269B" w:rsidRDefault="00D4269B" w:rsidP="003A4520">
      <w:pPr>
        <w:spacing w:line="247" w:lineRule="auto"/>
        <w:rPr>
          <w:rFonts w:eastAsia="Times New Roman"/>
          <w:b/>
          <w:bCs/>
          <w:kern w:val="0"/>
          <w:sz w:val="21"/>
          <w:szCs w:val="21"/>
        </w:rPr>
      </w:pPr>
    </w:p>
    <w:p w14:paraId="00F8FBC0" w14:textId="6384C602"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Promise of Restoration</w:t>
      </w:r>
    </w:p>
    <w:p w14:paraId="6ADE927F"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 xml:space="preserve">Ezekiel 43 is a message of hope and restoration. Despite past failures, God promises to restore His people and </w:t>
      </w:r>
      <w:proofErr w:type="gramStart"/>
      <w:r w:rsidRPr="00F6333B">
        <w:rPr>
          <w:rFonts w:eastAsia="Times New Roman"/>
          <w:kern w:val="0"/>
          <w:sz w:val="21"/>
          <w:szCs w:val="21"/>
        </w:rPr>
        <w:t>His</w:t>
      </w:r>
      <w:proofErr w:type="gramEnd"/>
      <w:r w:rsidRPr="00F6333B">
        <w:rPr>
          <w:rFonts w:eastAsia="Times New Roman"/>
          <w:kern w:val="0"/>
          <w:sz w:val="21"/>
          <w:szCs w:val="21"/>
        </w:rPr>
        <w:t xml:space="preserve"> dwelling place. "And the house of Israel will never again defile My holy name" (Ezekiel 43:7). Trust in His promises and look forward to the restoration He brings to your life.</w:t>
      </w:r>
    </w:p>
    <w:p w14:paraId="77A6F03F"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apply the promise of restoration in Ezekiel 43 to personal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restore in your life, inspired by God's promise in Ezekiel 43?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the vision of restoration in Ezekiel 43 encourage you to trust in future renewal? </w:t>
      </w:r>
    </w:p>
    <w:p w14:paraId="5A5B8BA9"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Living as a Light to the Nations</w:t>
      </w:r>
    </w:p>
    <w:p w14:paraId="0509A618"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temple's glory was meant to be a testimony to the nations. As believers, we are called to be a light in the world. "And the land will be filled with My glory" (Ezekiel 43:2). Shine His light through your actions and words, drawing others to the hope and salvation found in Jesus Christ.</w:t>
      </w:r>
    </w:p>
    <w:p w14:paraId="5E359612" w14:textId="77777777" w:rsidR="003A4520" w:rsidRPr="001B37DC" w:rsidRDefault="003A4520" w:rsidP="003A4520">
      <w:pPr>
        <w:spacing w:line="247" w:lineRule="auto"/>
        <w:rPr>
          <w:rFonts w:eastAsia="Times New Roman"/>
          <w:kern w:val="0"/>
          <w:sz w:val="21"/>
          <w:szCs w:val="21"/>
        </w:rPr>
      </w:pPr>
      <w:r w:rsidRPr="00F6333B">
        <w:rPr>
          <w:rFonts w:eastAsia="Times New Roman"/>
          <w:kern w:val="0"/>
          <w:sz w:val="21"/>
          <w:szCs w:val="21"/>
        </w:rPr>
        <w:t>1. How can you reflect God's glory in your daily interactions to be a light to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living righteously impacts your ability to influence others positively?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ensure your actions align with being a light to the nations?</w:t>
      </w:r>
      <w:r w:rsidRPr="001B37DC">
        <w:br w:type="page"/>
      </w:r>
    </w:p>
    <w:p w14:paraId="48CB28F3" w14:textId="77777777" w:rsidR="003A4520" w:rsidRPr="003A4520" w:rsidRDefault="003A4520" w:rsidP="003A4520">
      <w:pPr>
        <w:spacing w:line="247" w:lineRule="auto"/>
        <w:jc w:val="center"/>
        <w:outlineLvl w:val="0"/>
        <w:rPr>
          <w:rFonts w:eastAsia="Times New Roman"/>
          <w:b/>
          <w:bCs/>
          <w:kern w:val="36"/>
          <w:sz w:val="32"/>
          <w:szCs w:val="32"/>
        </w:rPr>
      </w:pPr>
      <w:r w:rsidRPr="003A4520">
        <w:rPr>
          <w:rFonts w:eastAsia="Times New Roman"/>
          <w:b/>
          <w:bCs/>
          <w:kern w:val="36"/>
          <w:sz w:val="32"/>
          <w:szCs w:val="32"/>
        </w:rPr>
        <w:t>Ezekiel 44 Teaching Points and Bible Study Questions</w:t>
      </w:r>
    </w:p>
    <w:p w14:paraId="34EEC825" w14:textId="47877E80"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Importance of Holiness</w:t>
      </w:r>
    </w:p>
    <w:p w14:paraId="4781136D"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44 reminds us of the sacredness of God's dwelling place. The chapter emphasizes the need for holiness, especially among those who serve in the temple. As it is written, "They shall teach My people the difference between the holy and the common" (Ezekiel 44:23). This calls us to live lives set apart, reflecting God's purity in our daily actions and decisions.</w:t>
      </w:r>
    </w:p>
    <w:p w14:paraId="3DD30A39"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incorporate holiness into your daily routines and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holiness is crucial in your personal and spiritual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environment reflects holiness? </w:t>
      </w:r>
    </w:p>
    <w:p w14:paraId="643C0D70"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the Priests</w:t>
      </w:r>
    </w:p>
    <w:p w14:paraId="6EDC6EA1"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chapter highlights the responsibilities of the priests, who are to serve as mediators between God and His people. "They are to stand before Me to offer fat and blood" (Ezekiel 44:15). This serves as a reminder of our own role as a royal priesthood, called to intercede for others and bring them closer to God through our prayers and actions.</w:t>
      </w:r>
    </w:p>
    <w:p w14:paraId="198D1ABD"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modern spiritual leaders embody the dedication and purity described for priests in Ezekiel 44?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holiness is emphasized for priests, and how can this apply to us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priests' responsibilities in Ezekiel 44 to enhance your own spiritual service? </w:t>
      </w:r>
    </w:p>
    <w:p w14:paraId="6B462669" w14:textId="77777777" w:rsidR="00D4269B"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6608C69" w14:textId="77777777" w:rsidR="00D4269B" w:rsidRDefault="00D4269B">
      <w:pPr>
        <w:spacing w:after="0" w:line="240" w:lineRule="auto"/>
        <w:rPr>
          <w:rFonts w:eastAsia="Times New Roman"/>
          <w:b/>
          <w:bCs/>
          <w:kern w:val="0"/>
          <w:sz w:val="21"/>
          <w:szCs w:val="21"/>
        </w:rPr>
      </w:pPr>
      <w:r>
        <w:rPr>
          <w:rFonts w:eastAsia="Times New Roman"/>
          <w:b/>
          <w:bCs/>
          <w:kern w:val="0"/>
          <w:sz w:val="21"/>
          <w:szCs w:val="21"/>
        </w:rPr>
        <w:br w:type="page"/>
      </w:r>
    </w:p>
    <w:p w14:paraId="7AB81D72" w14:textId="77777777" w:rsidR="00D4269B" w:rsidRDefault="00D4269B" w:rsidP="003A4520">
      <w:pPr>
        <w:spacing w:line="247" w:lineRule="auto"/>
        <w:rPr>
          <w:rFonts w:eastAsia="Times New Roman"/>
          <w:b/>
          <w:bCs/>
          <w:kern w:val="0"/>
          <w:sz w:val="21"/>
          <w:szCs w:val="21"/>
        </w:rPr>
      </w:pPr>
    </w:p>
    <w:p w14:paraId="55478F10" w14:textId="10F74FAB"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Significance of Obedience</w:t>
      </w:r>
    </w:p>
    <w:p w14:paraId="354840D0"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44 underscores the importance of obedience to God's commands. The priests are instructed to follow specific guidelines, illustrating that obedience is a form of worship. "They shall keep My laws and My statutes in all My appointed feasts" (Ezekiel 44:24). This encourages us to align our lives with God's Word, trusting that His ways are higher than ours.</w:t>
      </w:r>
    </w:p>
    <w:p w14:paraId="2FEB49E6"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apply the priests' obedience in Ezekiel 44 to your daily life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is emphasized in maintaining a relationship with God in Ezekiel 44?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consequences of disobedience in Ezekiel 44 for your personal growth? </w:t>
      </w:r>
    </w:p>
    <w:p w14:paraId="707ECA54"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Distinguish</w:t>
      </w:r>
    </w:p>
    <w:p w14:paraId="4B24E72F"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chapter calls for discernment between the holy and the profane. "They shall teach My people the difference between the holy and the common" (Ezekiel 44:23). This is a powerful reminder to evaluate our choices and influences, ensuring they align with God's standards and not the world's.</w:t>
      </w:r>
    </w:p>
    <w:p w14:paraId="61C5DADA"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apply the call to distinguish between holy and common in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distinguishing between clean and unclean is important in modern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better recognize and respect sacred spaces in your community? </w:t>
      </w:r>
    </w:p>
    <w:p w14:paraId="583BD8BB" w14:textId="77777777" w:rsidR="00D4269B"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6C0420B" w14:textId="77777777" w:rsidR="00D4269B" w:rsidRDefault="00D4269B">
      <w:pPr>
        <w:spacing w:after="0" w:line="240" w:lineRule="auto"/>
        <w:rPr>
          <w:rFonts w:eastAsia="Times New Roman"/>
          <w:b/>
          <w:bCs/>
          <w:kern w:val="0"/>
          <w:sz w:val="21"/>
          <w:szCs w:val="21"/>
        </w:rPr>
      </w:pPr>
      <w:r>
        <w:rPr>
          <w:rFonts w:eastAsia="Times New Roman"/>
          <w:b/>
          <w:bCs/>
          <w:kern w:val="0"/>
          <w:sz w:val="21"/>
          <w:szCs w:val="21"/>
        </w:rPr>
        <w:br w:type="page"/>
      </w:r>
    </w:p>
    <w:p w14:paraId="30FEC3AB" w14:textId="77777777" w:rsidR="00D4269B" w:rsidRDefault="00D4269B" w:rsidP="003A4520">
      <w:pPr>
        <w:spacing w:line="247" w:lineRule="auto"/>
        <w:rPr>
          <w:rFonts w:eastAsia="Times New Roman"/>
          <w:b/>
          <w:bCs/>
          <w:kern w:val="0"/>
          <w:sz w:val="21"/>
          <w:szCs w:val="21"/>
        </w:rPr>
      </w:pPr>
    </w:p>
    <w:p w14:paraId="7E69C2CB" w14:textId="38B27351"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Value of Reverence</w:t>
      </w:r>
    </w:p>
    <w:p w14:paraId="3A62F1A3"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Reverence for God is a central theme in Ezekiel 44. The priests are to approach their duties with a deep respect for God's holiness. "They shall enter My sanctuary, and they shall approach My table to minister to Me" (Ezekiel 44:16). This teaches us to approach our relationship with God with awe and respect, recognizing His majesty and authority.</w:t>
      </w:r>
    </w:p>
    <w:p w14:paraId="76C32B42" w14:textId="77777777" w:rsidR="00D4269B" w:rsidRDefault="003A4520" w:rsidP="003A4520">
      <w:pPr>
        <w:spacing w:line="247" w:lineRule="auto"/>
      </w:pPr>
      <w:r w:rsidRPr="00F6333B">
        <w:rPr>
          <w:rFonts w:eastAsia="Times New Roman"/>
          <w:kern w:val="0"/>
          <w:sz w:val="21"/>
          <w:szCs w:val="21"/>
        </w:rPr>
        <w:t>1. How can you incorporate reverence in your daily routine to honor God more consistently?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reverence is essential in maintaining a strong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cultivate a deeper sense of reverence in worship?</w:t>
      </w:r>
    </w:p>
    <w:p w14:paraId="3377E67B" w14:textId="2E25AF4F"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Necessity of Purity</w:t>
      </w:r>
    </w:p>
    <w:p w14:paraId="19D1DADF"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Purity is emphasized as a requirement for those serving in the temple. "They shall not come near Me to serve as priests" if they are defiled (Ezekiel 44:13). This challenges us to pursue purity in our thoughts, words, and deeds, knowing that our bodies are temples of the Holy Spirit.</w:t>
      </w:r>
    </w:p>
    <w:p w14:paraId="22C6685B"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maintain purity in your daily life amidst modern distractions and temptations?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purity is emphasized for those serving in spiritual roles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purify your thoughts and actions regularly? </w:t>
      </w:r>
    </w:p>
    <w:p w14:paraId="42D971CD" w14:textId="77777777" w:rsidR="00D4269B"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5273897" w14:textId="77777777" w:rsidR="00D4269B" w:rsidRDefault="00D4269B">
      <w:pPr>
        <w:spacing w:after="0" w:line="240" w:lineRule="auto"/>
        <w:rPr>
          <w:rFonts w:eastAsia="Times New Roman"/>
          <w:b/>
          <w:bCs/>
          <w:kern w:val="0"/>
          <w:sz w:val="21"/>
          <w:szCs w:val="21"/>
        </w:rPr>
      </w:pPr>
      <w:r>
        <w:rPr>
          <w:rFonts w:eastAsia="Times New Roman"/>
          <w:b/>
          <w:bCs/>
          <w:kern w:val="0"/>
          <w:sz w:val="21"/>
          <w:szCs w:val="21"/>
        </w:rPr>
        <w:br w:type="page"/>
      </w:r>
    </w:p>
    <w:p w14:paraId="41753D6B" w14:textId="77777777" w:rsidR="00D4269B" w:rsidRDefault="00D4269B" w:rsidP="003A4520">
      <w:pPr>
        <w:spacing w:line="247" w:lineRule="auto"/>
        <w:rPr>
          <w:rFonts w:eastAsia="Times New Roman"/>
          <w:b/>
          <w:bCs/>
          <w:kern w:val="0"/>
          <w:sz w:val="21"/>
          <w:szCs w:val="21"/>
        </w:rPr>
      </w:pPr>
    </w:p>
    <w:p w14:paraId="309E23E5" w14:textId="0CB2C67C"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Power of God's Presence</w:t>
      </w:r>
    </w:p>
    <w:p w14:paraId="3DD3C632"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44 illustrates the transformative power of God's presence. The priests are to minister before the Lord, experiencing His glory firsthand. "They shall enter My sanctuary" (Ezekiel 44:16). This encourages us to seek God's presence daily, allowing His Spirit to renew and empower us.</w:t>
      </w:r>
    </w:p>
    <w:p w14:paraId="00673EA0"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cultivate an awareness of God's presence in your daily life like Ezekiel 44 suggests?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presence is emphasized in Ezekiel 44, and how does it impact your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honor God's presence in your community, inspired by Ezekiel 44? </w:t>
      </w:r>
    </w:p>
    <w:p w14:paraId="13DA42D0"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Blessing of Service</w:t>
      </w:r>
    </w:p>
    <w:p w14:paraId="3741F25E"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Service in the temple is portrayed as a privilege and a blessing. The priests are chosen to minister before God, highlighting the honor of serving Him. "They shall be ministers in My sanctuary" (Ezekiel 44:11). This inspires us to view our acts of service as opportunities to glorify God and bless others.</w:t>
      </w:r>
    </w:p>
    <w:p w14:paraId="77FBC8F5"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serving others in your community reflect the blessings described in Ezekiel 44?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service is emphasized as a blessing in Ezekiel 44, and how can you apply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service aligns with the principles outlined in Ezekiel 44? </w:t>
      </w:r>
    </w:p>
    <w:p w14:paraId="31655807" w14:textId="77777777" w:rsidR="00D4269B"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F83220B" w14:textId="77777777" w:rsidR="00D4269B" w:rsidRDefault="00D4269B">
      <w:pPr>
        <w:spacing w:after="0" w:line="240" w:lineRule="auto"/>
        <w:rPr>
          <w:rFonts w:eastAsia="Times New Roman"/>
          <w:b/>
          <w:bCs/>
          <w:kern w:val="0"/>
          <w:sz w:val="21"/>
          <w:szCs w:val="21"/>
        </w:rPr>
      </w:pPr>
      <w:r>
        <w:rPr>
          <w:rFonts w:eastAsia="Times New Roman"/>
          <w:b/>
          <w:bCs/>
          <w:kern w:val="0"/>
          <w:sz w:val="21"/>
          <w:szCs w:val="21"/>
        </w:rPr>
        <w:br w:type="page"/>
      </w:r>
    </w:p>
    <w:p w14:paraId="23A5498B" w14:textId="77777777" w:rsidR="00D4269B" w:rsidRDefault="00D4269B" w:rsidP="003A4520">
      <w:pPr>
        <w:spacing w:line="247" w:lineRule="auto"/>
        <w:rPr>
          <w:rFonts w:eastAsia="Times New Roman"/>
          <w:b/>
          <w:bCs/>
          <w:kern w:val="0"/>
          <w:sz w:val="21"/>
          <w:szCs w:val="21"/>
        </w:rPr>
      </w:pPr>
    </w:p>
    <w:p w14:paraId="115955FE" w14:textId="24BDE274"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Impact of Leadership</w:t>
      </w:r>
    </w:p>
    <w:p w14:paraId="2B44B5D6"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chapter emphasizes the influence of leaders in guiding others toward righteousness. The priests are to lead by example, teaching God's laws. "They shall keep My laws and My statutes" (Ezekiel 44:24). This reminds us of the responsibility we have to lead others in truth and integrity, whether in our families, workplaces, or communities.</w:t>
      </w:r>
    </w:p>
    <w:p w14:paraId="06008DF0"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leaders today ensure they uphold integrity and holiness in their roles, as seen in Ezekiel 44?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the importance of righteous leadership in Ezekiel 44, and how can this apply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Ezekiel 44 about the impact of leadership on community spiritual health? </w:t>
      </w:r>
    </w:p>
    <w:p w14:paraId="5E51F6B2"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Promise of Restoration</w:t>
      </w:r>
    </w:p>
    <w:p w14:paraId="0971E196"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44 offers a vision of restoration and hope. Despite past failures, God promises to restore His people and their relationship with Him. "They shall be ministers in My sanctuary" (Ezekiel 44:11). This assures us that no matter our past, God is always ready to restore and renew us when we turn to Him in faith.</w:t>
      </w:r>
    </w:p>
    <w:p w14:paraId="70E7DF93" w14:textId="77777777" w:rsidR="003A4520" w:rsidRPr="001B37DC" w:rsidRDefault="003A4520" w:rsidP="003A4520">
      <w:pPr>
        <w:spacing w:line="247" w:lineRule="auto"/>
        <w:rPr>
          <w:rFonts w:eastAsia="Times New Roman"/>
          <w:kern w:val="0"/>
          <w:sz w:val="21"/>
          <w:szCs w:val="21"/>
        </w:rPr>
      </w:pPr>
      <w:r w:rsidRPr="00F6333B">
        <w:rPr>
          <w:rFonts w:eastAsia="Times New Roman"/>
          <w:kern w:val="0"/>
          <w:sz w:val="21"/>
          <w:szCs w:val="21"/>
        </w:rPr>
        <w:t>1. How can you apply the promise of restoration in Ezekiel 44 to your personal life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restoration is a recurring theme, and how does it inspire hope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contribute to spiritual restoration in your family or local church?</w:t>
      </w:r>
      <w:r w:rsidRPr="001B37DC">
        <w:br w:type="page"/>
      </w:r>
    </w:p>
    <w:p w14:paraId="0A79116D" w14:textId="77777777" w:rsidR="003A4520" w:rsidRPr="003A4520" w:rsidRDefault="003A4520" w:rsidP="003A4520">
      <w:pPr>
        <w:spacing w:line="247" w:lineRule="auto"/>
        <w:jc w:val="center"/>
        <w:outlineLvl w:val="0"/>
        <w:rPr>
          <w:rFonts w:eastAsia="Times New Roman"/>
          <w:b/>
          <w:bCs/>
          <w:kern w:val="36"/>
          <w:sz w:val="32"/>
          <w:szCs w:val="32"/>
        </w:rPr>
      </w:pPr>
      <w:r w:rsidRPr="003A4520">
        <w:rPr>
          <w:rFonts w:eastAsia="Times New Roman"/>
          <w:b/>
          <w:bCs/>
          <w:kern w:val="36"/>
          <w:sz w:val="32"/>
          <w:szCs w:val="32"/>
        </w:rPr>
        <w:t>Ezekiel 45 Teaching Points and Bible Study Questions</w:t>
      </w:r>
    </w:p>
    <w:p w14:paraId="619E425C" w14:textId="17032554"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Importance of Holiness in Worship</w:t>
      </w:r>
    </w:p>
    <w:p w14:paraId="0F64B35E"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45 emphasizes the need for holiness in worship, reminding us that our approach to God should be reverent and pure. The chapter outlines specific instructions for the division of the land and the offerings, underscoring the sacredness of worship. As it is written, "You are to give the city as its property an area five hundred cubits square, surrounding it with fifty cubits of open land" (Ezekiel 45:2). This teaches us that our worship should be set apart, reflecting the holiness of God in every aspect of our lives.</w:t>
      </w:r>
    </w:p>
    <w:p w14:paraId="2541DEDD"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incorporate holiness into your daily worship practices to deepen your spiritual connection?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holiness in worship is crucial for a meaningful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worship environment reflects holiness and reverence? </w:t>
      </w:r>
    </w:p>
    <w:p w14:paraId="6B0F8339"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Fairness and Justice in Leadership</w:t>
      </w:r>
    </w:p>
    <w:p w14:paraId="4D2A11B9"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chapter calls for leaders to act with fairness and justice, a principle that is timeless and crucial. "You must use honest scales, an honest ephah, and an honest bath" (Ezekiel 45:10). This serves as a reminder that integrity in leadership is not just a suggestion but a divine mandate. Whether in our homes, workplaces, or communities, we are called to lead with righteousness and fairness, reflecting God's character.</w:t>
      </w:r>
    </w:p>
    <w:p w14:paraId="61F6D553"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leaders today ensure fairness and justice in their decision-making processes?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fairness is crucial for maintaining trust in leadership?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promote justice in your community or workplace? </w:t>
      </w:r>
    </w:p>
    <w:p w14:paraId="31F8FFD8" w14:textId="77777777" w:rsidR="00D4269B"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1E13FA7" w14:textId="77777777" w:rsidR="00D4269B" w:rsidRDefault="00D4269B">
      <w:pPr>
        <w:spacing w:after="0" w:line="240" w:lineRule="auto"/>
        <w:rPr>
          <w:rFonts w:eastAsia="Times New Roman"/>
          <w:b/>
          <w:bCs/>
          <w:kern w:val="0"/>
          <w:sz w:val="21"/>
          <w:szCs w:val="21"/>
        </w:rPr>
      </w:pPr>
      <w:r>
        <w:rPr>
          <w:rFonts w:eastAsia="Times New Roman"/>
          <w:b/>
          <w:bCs/>
          <w:kern w:val="0"/>
          <w:sz w:val="21"/>
          <w:szCs w:val="21"/>
        </w:rPr>
        <w:br w:type="page"/>
      </w:r>
    </w:p>
    <w:p w14:paraId="56F72F2B" w14:textId="77777777" w:rsidR="00D4269B" w:rsidRDefault="00D4269B" w:rsidP="003A4520">
      <w:pPr>
        <w:spacing w:line="247" w:lineRule="auto"/>
        <w:rPr>
          <w:rFonts w:eastAsia="Times New Roman"/>
          <w:b/>
          <w:bCs/>
          <w:kern w:val="0"/>
          <w:sz w:val="21"/>
          <w:szCs w:val="21"/>
        </w:rPr>
      </w:pPr>
    </w:p>
    <w:p w14:paraId="5562B94D" w14:textId="395397E6"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Role of Offerings in Worship</w:t>
      </w:r>
    </w:p>
    <w:p w14:paraId="476BAB3E"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Offerings play a significant role in Ezekiel 45, symbolizing our dedication and gratitude to God. "The people of the land will participate in this offering for the prince in Israel" (Ezekiel 45:16). This teaches us that our offerings, whether time, talents, or resources, are a vital part of our worship. They are expressions of our love and commitment to God, reminding us that everything we have is a gift from Him.</w:t>
      </w:r>
    </w:p>
    <w:p w14:paraId="0895556D"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offerings in worship today reflect our commitment and gratitude to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offerings were central to worship in Ezekiel's time, and how is it relevant now?</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offerings are meaningful and sincere in your worship practices? </w:t>
      </w:r>
    </w:p>
    <w:p w14:paraId="63FAD94A"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Significance of the Prince</w:t>
      </w:r>
    </w:p>
    <w:p w14:paraId="296EC98B"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prince in Ezekiel 45 represents leadership that is accountable to God. "The prince will have the responsibility of providing the burnt offerings, grain offerings, and drink offerings for the feasts, New Moons, and Sabbaths" (Ezekiel 45:17). This highlights the importance of leaders who are not only responsible but also spiritually attuned, ensuring that their actions align with God's will.</w:t>
      </w:r>
    </w:p>
    <w:p w14:paraId="1A36B549"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the role of the prince in Ezekiel 45 inspire leadership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prince's responsibilities are important for maintaining justice and order?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prince's example to apply in your personal or professional life? </w:t>
      </w:r>
    </w:p>
    <w:p w14:paraId="25A7BF6E" w14:textId="77777777" w:rsidR="00D4269B"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3DF7F0F" w14:textId="77777777" w:rsidR="00D4269B" w:rsidRDefault="00D4269B">
      <w:pPr>
        <w:spacing w:after="0" w:line="240" w:lineRule="auto"/>
        <w:rPr>
          <w:rFonts w:eastAsia="Times New Roman"/>
          <w:b/>
          <w:bCs/>
          <w:kern w:val="0"/>
          <w:sz w:val="21"/>
          <w:szCs w:val="21"/>
        </w:rPr>
      </w:pPr>
      <w:r>
        <w:rPr>
          <w:rFonts w:eastAsia="Times New Roman"/>
          <w:b/>
          <w:bCs/>
          <w:kern w:val="0"/>
          <w:sz w:val="21"/>
          <w:szCs w:val="21"/>
        </w:rPr>
        <w:br w:type="page"/>
      </w:r>
    </w:p>
    <w:p w14:paraId="2723701A" w14:textId="77777777" w:rsidR="00D4269B" w:rsidRDefault="00D4269B" w:rsidP="003A4520">
      <w:pPr>
        <w:spacing w:line="247" w:lineRule="auto"/>
        <w:rPr>
          <w:rFonts w:eastAsia="Times New Roman"/>
          <w:b/>
          <w:bCs/>
          <w:kern w:val="0"/>
          <w:sz w:val="21"/>
          <w:szCs w:val="21"/>
        </w:rPr>
      </w:pPr>
    </w:p>
    <w:p w14:paraId="3FD5788D" w14:textId="201A2C55"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Unity Among God's People</w:t>
      </w:r>
    </w:p>
    <w:p w14:paraId="7B7E9A8D"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45 calls for unity among the people of Israel, a lesson that resonates with us today. "All the people of the land will be required to give this special offering to the prince in Israel" (Ezekiel 45:16). This collective participation in worship and offerings fosters a sense of community and shared purpose, reminding us that we are stronger together as the body of Christ.</w:t>
      </w:r>
    </w:p>
    <w:p w14:paraId="61227270" w14:textId="77777777" w:rsidR="00D4269B" w:rsidRDefault="003A4520" w:rsidP="003A4520">
      <w:pPr>
        <w:spacing w:line="247" w:lineRule="auto"/>
      </w:pPr>
      <w:r w:rsidRPr="00F6333B">
        <w:rPr>
          <w:rFonts w:eastAsia="Times New Roman"/>
          <w:kern w:val="0"/>
          <w:sz w:val="21"/>
          <w:szCs w:val="21"/>
        </w:rPr>
        <w:t>1. How can we promote unity among diverse groups within our community, as seen in Ezekiel 45?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shared responsibilities in Ezekiel 45 foster unity among God's people?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ensure fairness and unity in your daily interactions?</w:t>
      </w:r>
    </w:p>
    <w:p w14:paraId="5B3A31A7" w14:textId="7E6E1B83"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Sacredness of the Land</w:t>
      </w:r>
    </w:p>
    <w:p w14:paraId="628FAEEE"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division of the land in Ezekiel 45 underscores its sacredness, reminding us of the importance of stewardship. "You are to allot the land as an inheritance for yourselves and for the foreigners residing among you" (Ezekiel 45:22). This teaches us to value and care for the resources God has entrusted to us, recognizing that they are not just for our benefit but for His glory.</w:t>
      </w:r>
    </w:p>
    <w:p w14:paraId="3D36C371"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ensure the sacredness of your personal space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the division of land for sacred purposes?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honor and protect the sacredness of your community's environment? </w:t>
      </w:r>
    </w:p>
    <w:p w14:paraId="1FA9F4BA" w14:textId="77777777" w:rsidR="00D4269B"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4D2EF40" w14:textId="77777777" w:rsidR="00D4269B" w:rsidRDefault="00D4269B">
      <w:pPr>
        <w:spacing w:after="0" w:line="240" w:lineRule="auto"/>
        <w:rPr>
          <w:rFonts w:eastAsia="Times New Roman"/>
          <w:b/>
          <w:bCs/>
          <w:kern w:val="0"/>
          <w:sz w:val="21"/>
          <w:szCs w:val="21"/>
        </w:rPr>
      </w:pPr>
      <w:r>
        <w:rPr>
          <w:rFonts w:eastAsia="Times New Roman"/>
          <w:b/>
          <w:bCs/>
          <w:kern w:val="0"/>
          <w:sz w:val="21"/>
          <w:szCs w:val="21"/>
        </w:rPr>
        <w:br w:type="page"/>
      </w:r>
    </w:p>
    <w:p w14:paraId="7CB1D0A7" w14:textId="77777777" w:rsidR="00D4269B" w:rsidRDefault="00D4269B" w:rsidP="003A4520">
      <w:pPr>
        <w:spacing w:line="247" w:lineRule="auto"/>
        <w:rPr>
          <w:rFonts w:eastAsia="Times New Roman"/>
          <w:b/>
          <w:bCs/>
          <w:kern w:val="0"/>
          <w:sz w:val="21"/>
          <w:szCs w:val="21"/>
        </w:rPr>
      </w:pPr>
    </w:p>
    <w:p w14:paraId="78F49DDD" w14:textId="0B31485D"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Call to Repentance</w:t>
      </w:r>
    </w:p>
    <w:p w14:paraId="5B5922FE"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45 implicitly calls for repentance, as the people are instructed to follow God's laws and statutes. This is a reminder that repentance is a crucial step in our relationship with God, allowing us to realign our lives with His will. As we turn away from sin and towards God, we experience His grace and forgiveness, drawing us closer to Him.</w:t>
      </w:r>
    </w:p>
    <w:p w14:paraId="05A03FEC"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apply the principles of fairness and justice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emphasized as a communal responsibility in Ezekiel 45?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actions align with a repentant heart? </w:t>
      </w:r>
    </w:p>
    <w:p w14:paraId="6FC0E572"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Feasts in Spiritual Life</w:t>
      </w:r>
    </w:p>
    <w:p w14:paraId="562F46C4"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chapter highlights the importance of feasts and celebrations in spiritual life. "In the first month, on the fourteenth day, you are to observe the Passover" (Ezekiel 45:21). These feasts are not just rituals but opportunities to remember God's faithfulness and celebrate His goodness. They serve as reminders of His provision and the joy that comes from living in His presence.</w:t>
      </w:r>
    </w:p>
    <w:p w14:paraId="6EBAACE2"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participating in feasts enhance your personal spiritual growth and community connection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feasts were central to spiritual life in Ezekiel's time, and are they still relevant?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incorporate from biblical feasts into your modern spiritual practices for deeper meaning? </w:t>
      </w:r>
    </w:p>
    <w:p w14:paraId="7A4863C1" w14:textId="77777777" w:rsidR="00D4269B"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1EC9BE6" w14:textId="77777777" w:rsidR="00D4269B" w:rsidRDefault="00D4269B">
      <w:pPr>
        <w:spacing w:after="0" w:line="240" w:lineRule="auto"/>
        <w:rPr>
          <w:rFonts w:eastAsia="Times New Roman"/>
          <w:b/>
          <w:bCs/>
          <w:kern w:val="0"/>
          <w:sz w:val="21"/>
          <w:szCs w:val="21"/>
        </w:rPr>
      </w:pPr>
      <w:r>
        <w:rPr>
          <w:rFonts w:eastAsia="Times New Roman"/>
          <w:b/>
          <w:bCs/>
          <w:kern w:val="0"/>
          <w:sz w:val="21"/>
          <w:szCs w:val="21"/>
        </w:rPr>
        <w:br w:type="page"/>
      </w:r>
    </w:p>
    <w:p w14:paraId="53C9DF6E" w14:textId="77777777" w:rsidR="00D4269B" w:rsidRDefault="00D4269B" w:rsidP="003A4520">
      <w:pPr>
        <w:spacing w:line="247" w:lineRule="auto"/>
        <w:rPr>
          <w:rFonts w:eastAsia="Times New Roman"/>
          <w:b/>
          <w:bCs/>
          <w:kern w:val="0"/>
          <w:sz w:val="21"/>
          <w:szCs w:val="21"/>
        </w:rPr>
      </w:pPr>
    </w:p>
    <w:p w14:paraId="0A875896" w14:textId="6D258771"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Necessity of Obedience</w:t>
      </w:r>
    </w:p>
    <w:p w14:paraId="055E16FC"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Obedience to God's commands is a central theme in Ezekiel 45. The detailed instructions for offerings and land division emphasize the importance of following God's directives. This teaches us that obedience is not optional but essential for a life that honors God. As we obey His Word, we demonstrate our love for Him and our trust in His perfect plan.</w:t>
      </w:r>
    </w:p>
    <w:p w14:paraId="05A486A2"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apply the principles of fairness and justice from Ezekiel 45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God's laws is emphasized in Ezekiel 45, and how does it impact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actions align with the standards set in Ezekiel 45? </w:t>
      </w:r>
    </w:p>
    <w:p w14:paraId="13CDBA77"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Promise of Restoration</w:t>
      </w:r>
    </w:p>
    <w:p w14:paraId="567710E4"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Finally, Ezekiel 45 offers a message of hope and restoration. The careful planning and division of the land symbolize God's promise to restore His people. This reminds us that no matter our circumstances, God is always at work, bringing restoration and renewal. As it is written, "I will restore the fortunes of Jacob and have compassion on the whole house of Israel" (Ezekiel 39:25). This promise encourages us to trust in God's faithfulness and look forward to the future He has prepared for us.</w:t>
      </w:r>
    </w:p>
    <w:p w14:paraId="30CFD45E" w14:textId="77777777" w:rsidR="003A4520" w:rsidRPr="001B37DC" w:rsidRDefault="003A4520" w:rsidP="003A4520">
      <w:pPr>
        <w:spacing w:line="247" w:lineRule="auto"/>
        <w:rPr>
          <w:rFonts w:eastAsia="Times New Roman"/>
          <w:kern w:val="0"/>
          <w:sz w:val="21"/>
          <w:szCs w:val="21"/>
        </w:rPr>
      </w:pPr>
      <w:r w:rsidRPr="00F6333B">
        <w:rPr>
          <w:rFonts w:eastAsia="Times New Roman"/>
          <w:kern w:val="0"/>
          <w:sz w:val="21"/>
          <w:szCs w:val="21"/>
        </w:rPr>
        <w:t>1. How can you apply the principles of fairness and justice from Ezekiel 45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see restored in your life, and how can you actively participate in that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God emphasizes equitable distribution of land, and how can this inspire your actions?</w:t>
      </w:r>
      <w:r w:rsidRPr="001B37DC">
        <w:br w:type="page"/>
      </w:r>
    </w:p>
    <w:p w14:paraId="3012F650" w14:textId="77777777" w:rsidR="003A4520" w:rsidRPr="003A4520" w:rsidRDefault="003A4520" w:rsidP="003A4520">
      <w:pPr>
        <w:spacing w:line="247" w:lineRule="auto"/>
        <w:jc w:val="center"/>
        <w:outlineLvl w:val="0"/>
        <w:rPr>
          <w:rFonts w:eastAsia="Times New Roman"/>
          <w:b/>
          <w:bCs/>
          <w:kern w:val="36"/>
          <w:sz w:val="32"/>
          <w:szCs w:val="32"/>
        </w:rPr>
      </w:pPr>
      <w:r w:rsidRPr="003A4520">
        <w:rPr>
          <w:rFonts w:eastAsia="Times New Roman"/>
          <w:b/>
          <w:bCs/>
          <w:kern w:val="36"/>
          <w:sz w:val="32"/>
          <w:szCs w:val="32"/>
        </w:rPr>
        <w:t>Ezekiel 46 Teaching Points and Bible Study Questions</w:t>
      </w:r>
    </w:p>
    <w:p w14:paraId="62801E92" w14:textId="028D6697"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Importance of Worship and Rest</w:t>
      </w:r>
    </w:p>
    <w:p w14:paraId="6821BA20"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46 emphasizes the significance of the Sabbath and the New Moon as special times for worship and rest. These days are set apart for the people to come before the Lord with offerings and praise. "The people of the land shall also worship at the entrance of that gate before the LORD on the Sabbaths and New Moons" (Ezekiel 46:3). This reminds us of the importance of setting aside regular time to rest and focus on our relationship with God, allowing us to recharge spiritually and physically.</w:t>
      </w:r>
    </w:p>
    <w:p w14:paraId="70EE5DD3"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incorporate rest and worship into your weekly routine to enhance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setting aside specific times for worship is crucial in today's busy world?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worship is meaningful and not just a ritual? </w:t>
      </w:r>
    </w:p>
    <w:p w14:paraId="03925FB1"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Consistency in Offering</w:t>
      </w:r>
    </w:p>
    <w:p w14:paraId="216DBC7B"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chapter highlights the regularity of offerings, with specific instructions for daily, Sabbath, and New Moon sacrifices. This consistency teaches us the value of maintaining a steady rhythm in our spiritual practices. Just as the prince was to offer a lamb each morning (Ezekiel 46:13), we too can benefit from daily devotionals or prayer times, ensuring our faith remains vibrant and active.</w:t>
      </w:r>
    </w:p>
    <w:p w14:paraId="09E4707C"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ensure consistency in your personal offerings to God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regular offerings are important for spiritual growth and discipline?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Ezekiel 46 about maintaining consistency in your commitments to others? </w:t>
      </w:r>
    </w:p>
    <w:p w14:paraId="35EDBAB7" w14:textId="77777777" w:rsidR="00D4269B"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3A1313F" w14:textId="77777777" w:rsidR="00D4269B" w:rsidRDefault="00D4269B">
      <w:pPr>
        <w:spacing w:after="0" w:line="240" w:lineRule="auto"/>
        <w:rPr>
          <w:rFonts w:eastAsia="Times New Roman"/>
          <w:b/>
          <w:bCs/>
          <w:kern w:val="0"/>
          <w:sz w:val="21"/>
          <w:szCs w:val="21"/>
        </w:rPr>
      </w:pPr>
      <w:r>
        <w:rPr>
          <w:rFonts w:eastAsia="Times New Roman"/>
          <w:b/>
          <w:bCs/>
          <w:kern w:val="0"/>
          <w:sz w:val="21"/>
          <w:szCs w:val="21"/>
        </w:rPr>
        <w:br w:type="page"/>
      </w:r>
    </w:p>
    <w:p w14:paraId="33F85CF1" w14:textId="77777777" w:rsidR="00D4269B" w:rsidRDefault="00D4269B" w:rsidP="003A4520">
      <w:pPr>
        <w:spacing w:line="247" w:lineRule="auto"/>
        <w:rPr>
          <w:rFonts w:eastAsia="Times New Roman"/>
          <w:b/>
          <w:bCs/>
          <w:kern w:val="0"/>
          <w:sz w:val="21"/>
          <w:szCs w:val="21"/>
        </w:rPr>
      </w:pPr>
    </w:p>
    <w:p w14:paraId="1BBC088F" w14:textId="29EAE8F9"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Role of Leadership in Worship</w:t>
      </w:r>
    </w:p>
    <w:p w14:paraId="17A122AE"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46 outlines the responsibilities of the prince in leading worship, showing us the importance of godly leadership. Leaders are called to set an example in their devotion and service to God. "The prince shall enter by way of the portico of the gateway and shall go out the same way" (Ezekiel 46:8). This serves as a reminder that those in positions of authority should lead with integrity and humility, guiding others in their spiritual journey.</w:t>
      </w:r>
    </w:p>
    <w:p w14:paraId="1BBC20B0"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leaders today ensure worship remains authentic and meaningful for their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leadership is crucial in guiding worship practices and traditions?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support leaders in creating a worshipful environment? </w:t>
      </w:r>
    </w:p>
    <w:p w14:paraId="1B3ED19D"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Significance of Order and Structure</w:t>
      </w:r>
    </w:p>
    <w:p w14:paraId="53FC270F"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detailed instructions for offerings and worship in Ezekiel 46 highlight the importance of order and structure in our spiritual lives. God is a God of order, and having a structured approach to our faith can help us stay focused and disciplined. By establishing routines and practices, we create a framework that supports our spiritual growth and development.</w:t>
      </w:r>
    </w:p>
    <w:p w14:paraId="0B735F0B"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apply the order in worship from Ezekiel 46 to your daily routines?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structure in spiritual practices is important for personal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Ezekiel 46 about balancing freedom and structure in your life? </w:t>
      </w:r>
    </w:p>
    <w:p w14:paraId="0E9883B6" w14:textId="77777777" w:rsidR="00D4269B"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2966E95" w14:textId="77777777" w:rsidR="00D4269B" w:rsidRDefault="00D4269B">
      <w:pPr>
        <w:spacing w:after="0" w:line="240" w:lineRule="auto"/>
        <w:rPr>
          <w:rFonts w:eastAsia="Times New Roman"/>
          <w:b/>
          <w:bCs/>
          <w:kern w:val="0"/>
          <w:sz w:val="21"/>
          <w:szCs w:val="21"/>
        </w:rPr>
      </w:pPr>
      <w:r>
        <w:rPr>
          <w:rFonts w:eastAsia="Times New Roman"/>
          <w:b/>
          <w:bCs/>
          <w:kern w:val="0"/>
          <w:sz w:val="21"/>
          <w:szCs w:val="21"/>
        </w:rPr>
        <w:br w:type="page"/>
      </w:r>
    </w:p>
    <w:p w14:paraId="075605A7" w14:textId="77777777" w:rsidR="00D4269B" w:rsidRDefault="00D4269B" w:rsidP="003A4520">
      <w:pPr>
        <w:spacing w:line="247" w:lineRule="auto"/>
        <w:rPr>
          <w:rFonts w:eastAsia="Times New Roman"/>
          <w:b/>
          <w:bCs/>
          <w:kern w:val="0"/>
          <w:sz w:val="21"/>
          <w:szCs w:val="21"/>
        </w:rPr>
      </w:pPr>
    </w:p>
    <w:p w14:paraId="6411CE62" w14:textId="501D1907"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Power of Community Worship</w:t>
      </w:r>
    </w:p>
    <w:p w14:paraId="1A2777F2"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chapter underscores the communal aspect of worship, with the people gathering together to honor God. "The people of the land shall also worship at the entrance of that gate before the LORD" (Ezekiel 46:3). This reminds us of the strength and encouragement found in worshiping together as a community, where we can support one another and grow in faith collectively.</w:t>
      </w:r>
    </w:p>
    <w:p w14:paraId="0EFE3943" w14:textId="77777777" w:rsidR="00D4269B" w:rsidRDefault="003A4520" w:rsidP="003A4520">
      <w:pPr>
        <w:spacing w:line="247" w:lineRule="auto"/>
      </w:pPr>
      <w:r w:rsidRPr="00F6333B">
        <w:rPr>
          <w:rFonts w:eastAsia="Times New Roman"/>
          <w:kern w:val="0"/>
          <w:sz w:val="21"/>
          <w:szCs w:val="21"/>
        </w:rPr>
        <w:t>1. How can community worship in Ezekiel 46 inspire unity and strengthen your local church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communal worship is emphasized, and how can it impact personal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enhance the power of community worship in your congregation?</w:t>
      </w:r>
    </w:p>
    <w:p w14:paraId="36752BD8" w14:textId="34DCA04B"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Symbolism of Gates</w:t>
      </w:r>
    </w:p>
    <w:p w14:paraId="481FD31D"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46 frequently mentions gates, which symbolize access to God's presence. The prince and the people enter through specific gates to offer their worship. This imagery reminds us that Jesus is the gate through which we enter into a relationship with God. As Jesus said, "I am the gate; whoever enters through Me will be saved" (John 10:9).</w:t>
      </w:r>
    </w:p>
    <w:p w14:paraId="07F2CA9E"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the symbolism of gates in Ezekiel 46 influence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east gate's significance can impact your spiritual journey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gate rituals to enhance your personal worship practices? </w:t>
      </w:r>
    </w:p>
    <w:p w14:paraId="4F7D09FA" w14:textId="77777777" w:rsidR="00D4269B"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401875C" w14:textId="77777777" w:rsidR="00D4269B" w:rsidRDefault="00D4269B">
      <w:pPr>
        <w:spacing w:after="0" w:line="240" w:lineRule="auto"/>
        <w:rPr>
          <w:rFonts w:eastAsia="Times New Roman"/>
          <w:b/>
          <w:bCs/>
          <w:kern w:val="0"/>
          <w:sz w:val="21"/>
          <w:szCs w:val="21"/>
        </w:rPr>
      </w:pPr>
      <w:r>
        <w:rPr>
          <w:rFonts w:eastAsia="Times New Roman"/>
          <w:b/>
          <w:bCs/>
          <w:kern w:val="0"/>
          <w:sz w:val="21"/>
          <w:szCs w:val="21"/>
        </w:rPr>
        <w:br w:type="page"/>
      </w:r>
    </w:p>
    <w:p w14:paraId="47300DE0" w14:textId="77777777" w:rsidR="00D4269B" w:rsidRDefault="00D4269B" w:rsidP="003A4520">
      <w:pPr>
        <w:spacing w:line="247" w:lineRule="auto"/>
        <w:rPr>
          <w:rFonts w:eastAsia="Times New Roman"/>
          <w:b/>
          <w:bCs/>
          <w:kern w:val="0"/>
          <w:sz w:val="21"/>
          <w:szCs w:val="21"/>
        </w:rPr>
      </w:pPr>
    </w:p>
    <w:p w14:paraId="0853C307" w14:textId="29B2B0A9"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Balance of Tradition and Heartfelt Worship</w:t>
      </w:r>
    </w:p>
    <w:p w14:paraId="106D9CCB"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While Ezekiel 46 provides detailed instructions for worship, it also reminds us that true worship comes from the heart. The rituals and traditions are important, but they must be accompanied by genuine devotion and love for God. This balance ensures that our worship is both meaningful and sincere, honoring God in spirit and truth.</w:t>
      </w:r>
    </w:p>
    <w:p w14:paraId="5824C287"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balance traditional practices with genuine worship in your daily spiritual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heartfelt worship is essential alongside following religious traditions?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worship remains sincere and not just a routine? </w:t>
      </w:r>
    </w:p>
    <w:p w14:paraId="1547AA62"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Reminder of God's Provision</w:t>
      </w:r>
    </w:p>
    <w:p w14:paraId="7960364F"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offerings described in Ezekiel 46 serve as a reminder of God's provision and blessings. As the people brought their sacrifices, they acknowledged God's faithfulness and generosity. This encourages us to recognize and give thanks for the many ways God provides for us, fostering a spirit of gratitude and trust in His care.</w:t>
      </w:r>
    </w:p>
    <w:p w14:paraId="7B106430"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recognize and appreciate God's provision in your daily life like Ezekiel 46 suggests?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regular reminders of God's provision are important for spiritual growth and gratitude?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 don't overlook God's provision in challenging times? </w:t>
      </w:r>
    </w:p>
    <w:p w14:paraId="6D920165" w14:textId="77777777" w:rsidR="00D4269B"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112DA1D" w14:textId="77777777" w:rsidR="00D4269B" w:rsidRDefault="00D4269B">
      <w:pPr>
        <w:spacing w:after="0" w:line="240" w:lineRule="auto"/>
        <w:rPr>
          <w:rFonts w:eastAsia="Times New Roman"/>
          <w:b/>
          <w:bCs/>
          <w:kern w:val="0"/>
          <w:sz w:val="21"/>
          <w:szCs w:val="21"/>
        </w:rPr>
      </w:pPr>
      <w:r>
        <w:rPr>
          <w:rFonts w:eastAsia="Times New Roman"/>
          <w:b/>
          <w:bCs/>
          <w:kern w:val="0"/>
          <w:sz w:val="21"/>
          <w:szCs w:val="21"/>
        </w:rPr>
        <w:br w:type="page"/>
      </w:r>
    </w:p>
    <w:p w14:paraId="161B2D56" w14:textId="77777777" w:rsidR="00D4269B" w:rsidRDefault="00D4269B" w:rsidP="003A4520">
      <w:pPr>
        <w:spacing w:line="247" w:lineRule="auto"/>
        <w:rPr>
          <w:rFonts w:eastAsia="Times New Roman"/>
          <w:b/>
          <w:bCs/>
          <w:kern w:val="0"/>
          <w:sz w:val="21"/>
          <w:szCs w:val="21"/>
        </w:rPr>
      </w:pPr>
    </w:p>
    <w:p w14:paraId="3EE0906E" w14:textId="3B46619A"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Call to Holiness</w:t>
      </w:r>
    </w:p>
    <w:p w14:paraId="4811A3B4"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chapter's emphasis on specific offerings and times of worship calls us to a life of holiness and dedication to God. By setting apart time and resources for God, we demonstrate our commitment to living according to His will. This pursuit of holiness is a lifelong journey, guided by the Holy Spirit and grounded in Scripture.</w:t>
      </w:r>
    </w:p>
    <w:p w14:paraId="67C1FEC3"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incorporate holiness into your daily routine as described in Ezekiel 46?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regular worship is emphasized in the call to holiness in Ezekiel 46?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actions reflect holiness in everyday life? </w:t>
      </w:r>
    </w:p>
    <w:p w14:paraId="18577EE5"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Restoration</w:t>
      </w:r>
    </w:p>
    <w:p w14:paraId="6FABDAED"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46 is part of a larger vision of restoration and renewal for God's people. It offers hope that, despite past failures, God is always working to restore and redeem. This assurance encourages us to trust in God's promises and look forward to the ultimate restoration through Jesus Christ, who makes all things new.</w:t>
      </w:r>
    </w:p>
    <w:p w14:paraId="2EFA97BB" w14:textId="77777777" w:rsidR="003A4520" w:rsidRPr="001B37DC" w:rsidRDefault="003A4520" w:rsidP="003A4520">
      <w:pPr>
        <w:spacing w:line="247" w:lineRule="auto"/>
        <w:rPr>
          <w:rFonts w:eastAsia="Times New Roman"/>
          <w:kern w:val="0"/>
          <w:sz w:val="21"/>
          <w:szCs w:val="21"/>
        </w:rPr>
      </w:pPr>
      <w:r w:rsidRPr="00F6333B">
        <w:rPr>
          <w:rFonts w:eastAsia="Times New Roman"/>
          <w:kern w:val="0"/>
          <w:sz w:val="21"/>
          <w:szCs w:val="21"/>
        </w:rPr>
        <w:t>1. How can you apply the principles of restoration in Ezekiel 46 to your personal relationships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restore in your life, inspired by the temple practices in Ezekiel 46?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restoration is a recurring theme, and how can it influence your daily actions?</w:t>
      </w:r>
      <w:r w:rsidRPr="001B37DC">
        <w:br w:type="page"/>
      </w:r>
    </w:p>
    <w:p w14:paraId="5E9BAE7C" w14:textId="77777777" w:rsidR="003A4520" w:rsidRPr="003A4520" w:rsidRDefault="003A4520" w:rsidP="003A4520">
      <w:pPr>
        <w:spacing w:line="247" w:lineRule="auto"/>
        <w:jc w:val="center"/>
        <w:outlineLvl w:val="0"/>
        <w:rPr>
          <w:rFonts w:eastAsia="Times New Roman"/>
          <w:b/>
          <w:bCs/>
          <w:kern w:val="36"/>
          <w:sz w:val="32"/>
          <w:szCs w:val="32"/>
        </w:rPr>
      </w:pPr>
      <w:r w:rsidRPr="003A4520">
        <w:rPr>
          <w:rFonts w:eastAsia="Times New Roman"/>
          <w:b/>
          <w:bCs/>
          <w:kern w:val="36"/>
          <w:sz w:val="32"/>
          <w:szCs w:val="32"/>
        </w:rPr>
        <w:t>Ezekiel 47 Teaching Points and Bible Study Questions</w:t>
      </w:r>
    </w:p>
    <w:p w14:paraId="1581A4D0" w14:textId="2BA6EE4C"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Source of Life Flows from God</w:t>
      </w:r>
    </w:p>
    <w:p w14:paraId="299C8A45"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47 begins with a vision of water flowing from the temple, symbolizing the life-giving presence of God. This water represents the spiritual nourishment that comes from a relationship with Him. As it is written, "Then he brought me back to the entrance of the temple, and I saw water flowing from under the threshold of the temple toward the east" (Ezekiel 47:1). Just as this water brings life to the land, God's Word and Spirit bring life to our souls.</w:t>
      </w:r>
    </w:p>
    <w:p w14:paraId="75713036"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identify and nurture sources of spiritual life in your daily routine?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life-giving presence is essential for personal growth and community well-being?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God's influence flows into all areas of your life? </w:t>
      </w:r>
    </w:p>
    <w:p w14:paraId="12537BD6"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Growth Happens in Stages</w:t>
      </w:r>
    </w:p>
    <w:p w14:paraId="27C269BB"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As Ezekiel wades into the water, it gradually deepens—from ankle-deep to a river that cannot be crossed. This progression illustrates how spiritual growth occurs in stages. "He measured off another thousand cubits and led me through water that was knee-deep" (Ezekiel 47:4). Embrace each stage of your spiritual journey, trusting that God is leading you deeper into His truth.</w:t>
      </w:r>
    </w:p>
    <w:p w14:paraId="685EEC1E"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identify and embrace the different stages of growth in your spiritual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gradual growth is important in developing a strong faith foundation?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nurture your spiritual growth at each stage? </w:t>
      </w:r>
    </w:p>
    <w:p w14:paraId="1DEFC06C" w14:textId="77777777" w:rsidR="00D4269B"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3210FE9" w14:textId="77777777" w:rsidR="00D4269B" w:rsidRDefault="00D4269B">
      <w:pPr>
        <w:spacing w:after="0" w:line="240" w:lineRule="auto"/>
        <w:rPr>
          <w:rFonts w:eastAsia="Times New Roman"/>
          <w:b/>
          <w:bCs/>
          <w:kern w:val="0"/>
          <w:sz w:val="21"/>
          <w:szCs w:val="21"/>
        </w:rPr>
      </w:pPr>
      <w:r>
        <w:rPr>
          <w:rFonts w:eastAsia="Times New Roman"/>
          <w:b/>
          <w:bCs/>
          <w:kern w:val="0"/>
          <w:sz w:val="21"/>
          <w:szCs w:val="21"/>
        </w:rPr>
        <w:br w:type="page"/>
      </w:r>
    </w:p>
    <w:p w14:paraId="19F3AE49" w14:textId="77777777" w:rsidR="00D4269B" w:rsidRDefault="00D4269B" w:rsidP="003A4520">
      <w:pPr>
        <w:spacing w:line="247" w:lineRule="auto"/>
        <w:rPr>
          <w:rFonts w:eastAsia="Times New Roman"/>
          <w:b/>
          <w:bCs/>
          <w:kern w:val="0"/>
          <w:sz w:val="21"/>
          <w:szCs w:val="21"/>
        </w:rPr>
      </w:pPr>
    </w:p>
    <w:p w14:paraId="1C953C27" w14:textId="266C0B21"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God's Abundance Transforms Desolation</w:t>
      </w:r>
    </w:p>
    <w:p w14:paraId="2431644F"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river in Ezekiel's vision transforms the barren desert into a fertile land. "Wherever the river flows, there will be swarms of living creatures and a great number of fish" (Ezekiel 47:9). This is a powerful reminder that God can bring life and abundance to the most desolate areas of our lives. Trust in His power to renew and restore.</w:t>
      </w:r>
    </w:p>
    <w:p w14:paraId="15E1F0C3"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apply God's transformative abundance to areas of desolation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abundance is essential for transforming desolate situations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invite God's abundance into desolate areas around you? </w:t>
      </w:r>
    </w:p>
    <w:p w14:paraId="17DE15F3"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Healing and Restoration are Found in God</w:t>
      </w:r>
    </w:p>
    <w:p w14:paraId="3DFCCC17"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waters of the river bring healing wherever they flow. "The water of the sea will be healed" (Ezekiel 47:8). This symbolizes the healing power of God’s presence in our lives. Whether it's physical, emotional, or spiritual healing you seek, turn to God, who is the ultimate healer.</w:t>
      </w:r>
    </w:p>
    <w:p w14:paraId="262E6CC4"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seek God's healing and restoration in your daily life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restoration is essential for personal and community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experience God's healing in broken relationships? </w:t>
      </w:r>
    </w:p>
    <w:p w14:paraId="0FD03149" w14:textId="77777777" w:rsidR="00D4269B"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29BD871" w14:textId="77777777" w:rsidR="00D4269B" w:rsidRDefault="00D4269B">
      <w:pPr>
        <w:spacing w:after="0" w:line="240" w:lineRule="auto"/>
        <w:rPr>
          <w:rFonts w:eastAsia="Times New Roman"/>
          <w:b/>
          <w:bCs/>
          <w:kern w:val="0"/>
          <w:sz w:val="21"/>
          <w:szCs w:val="21"/>
        </w:rPr>
      </w:pPr>
      <w:r>
        <w:rPr>
          <w:rFonts w:eastAsia="Times New Roman"/>
          <w:b/>
          <w:bCs/>
          <w:kern w:val="0"/>
          <w:sz w:val="21"/>
          <w:szCs w:val="21"/>
        </w:rPr>
        <w:br w:type="page"/>
      </w:r>
    </w:p>
    <w:p w14:paraId="3E525861" w14:textId="77777777" w:rsidR="00D4269B" w:rsidRDefault="00D4269B" w:rsidP="003A4520">
      <w:pPr>
        <w:spacing w:line="247" w:lineRule="auto"/>
        <w:rPr>
          <w:rFonts w:eastAsia="Times New Roman"/>
          <w:b/>
          <w:bCs/>
          <w:kern w:val="0"/>
          <w:sz w:val="21"/>
          <w:szCs w:val="21"/>
        </w:rPr>
      </w:pPr>
    </w:p>
    <w:p w14:paraId="5E0F6FF2" w14:textId="4FCB1E33"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Fruitfulness Comes from Being Planted by the River</w:t>
      </w:r>
    </w:p>
    <w:p w14:paraId="11468177"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Trees along the riverbank bear fruit every month, symbolizing continual fruitfulness. "Their leaves will not wither, and their fruit will not fail" (Ezekiel 47:12). When we root ourselves in God’s Word and Spirit, we too can bear fruit in every season of life. Stay connected to the source of life for ongoing growth and productivity.</w:t>
      </w:r>
    </w:p>
    <w:p w14:paraId="0E365646" w14:textId="77777777" w:rsidR="00D4269B" w:rsidRDefault="003A4520" w:rsidP="003A4520">
      <w:pPr>
        <w:spacing w:line="247" w:lineRule="auto"/>
      </w:pPr>
      <w:r w:rsidRPr="00F6333B">
        <w:rPr>
          <w:rFonts w:eastAsia="Times New Roman"/>
          <w:kern w:val="0"/>
          <w:sz w:val="21"/>
          <w:szCs w:val="21"/>
        </w:rPr>
        <w:t>1. How can you ensure your life is consistently nourished by spiritual sources like the river in Ezekiel 47?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being "planted by the river" leads to greater fruitfulness in your personal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remain connected to your spiritual source for continuous fruitfulness?</w:t>
      </w:r>
    </w:p>
    <w:p w14:paraId="5BB6CF07" w14:textId="7DFA8111"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Provision is Sufficient</w:t>
      </w:r>
    </w:p>
    <w:p w14:paraId="0F311497"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river provides everything needed for life and sustenance. "Their fruit will serve for food and their leaves for healing" (Ezekiel 47:12). This reminds us that God’s provision is always sufficient. Trust in His ability to meet your needs, both great and small.</w:t>
      </w:r>
    </w:p>
    <w:p w14:paraId="68EF9E8C"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trust God's provision in areas of your life that feel barren or dry?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provision is described as abundant and life-giving in Ezekiel 47?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recognize and appreciate God's sufficiency in your daily needs? </w:t>
      </w:r>
    </w:p>
    <w:p w14:paraId="56956CEA" w14:textId="77777777" w:rsidR="00D4269B"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98FD6CB" w14:textId="77777777" w:rsidR="00D4269B" w:rsidRDefault="00D4269B">
      <w:pPr>
        <w:spacing w:after="0" w:line="240" w:lineRule="auto"/>
        <w:rPr>
          <w:rFonts w:eastAsia="Times New Roman"/>
          <w:b/>
          <w:bCs/>
          <w:kern w:val="0"/>
          <w:sz w:val="21"/>
          <w:szCs w:val="21"/>
        </w:rPr>
      </w:pPr>
      <w:r>
        <w:rPr>
          <w:rFonts w:eastAsia="Times New Roman"/>
          <w:b/>
          <w:bCs/>
          <w:kern w:val="0"/>
          <w:sz w:val="21"/>
          <w:szCs w:val="21"/>
        </w:rPr>
        <w:br w:type="page"/>
      </w:r>
    </w:p>
    <w:p w14:paraId="367BBB68" w14:textId="77777777" w:rsidR="00D4269B" w:rsidRDefault="00D4269B" w:rsidP="003A4520">
      <w:pPr>
        <w:spacing w:line="247" w:lineRule="auto"/>
        <w:rPr>
          <w:rFonts w:eastAsia="Times New Roman"/>
          <w:b/>
          <w:bCs/>
          <w:kern w:val="0"/>
          <w:sz w:val="21"/>
          <w:szCs w:val="21"/>
        </w:rPr>
      </w:pPr>
    </w:p>
    <w:p w14:paraId="4BA25BD1" w14:textId="1E301AAA"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Power of God's Presence</w:t>
      </w:r>
    </w:p>
    <w:p w14:paraId="2EA93D8A"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vision of the river flowing from the temple underscores the power of God’s presence. "The water was rising, and it was deep enough to swim in—a river that could not be crossed on foot" (Ezekiel 47:5). When we invite God’s presence into our lives, we experience His overwhelming power and grace.</w:t>
      </w:r>
    </w:p>
    <w:p w14:paraId="2DAA9E17"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experience the transformative power of God's presence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presence is compared to a life-giving river in Ezekiel 47?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invite God's presence into challenging situations? </w:t>
      </w:r>
    </w:p>
    <w:p w14:paraId="057FB2B9"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Kingdom is Expansive</w:t>
      </w:r>
    </w:p>
    <w:p w14:paraId="0EF818EF"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 xml:space="preserve">The river flows outward, symbolizing the expansive nature of God’s kingdom. "It will become fresh; </w:t>
      </w:r>
      <w:proofErr w:type="gramStart"/>
      <w:r w:rsidRPr="00F6333B">
        <w:rPr>
          <w:rFonts w:eastAsia="Times New Roman"/>
          <w:kern w:val="0"/>
          <w:sz w:val="21"/>
          <w:szCs w:val="21"/>
        </w:rPr>
        <w:t>so</w:t>
      </w:r>
      <w:proofErr w:type="gramEnd"/>
      <w:r w:rsidRPr="00F6333B">
        <w:rPr>
          <w:rFonts w:eastAsia="Times New Roman"/>
          <w:kern w:val="0"/>
          <w:sz w:val="21"/>
          <w:szCs w:val="21"/>
        </w:rPr>
        <w:t xml:space="preserve"> wherever the river flows, everything will live" (Ezekiel 47:9). God’s love and grace are not limited; they are meant to reach every corner of the earth. Be a vessel through which His love flows to others.</w:t>
      </w:r>
    </w:p>
    <w:p w14:paraId="5EE1455D"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contribute to expanding God's Kingdom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Kingdom is described as ever-growing and expansive in Ezekiel 47?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God's Kingdom influences your daily life? </w:t>
      </w:r>
    </w:p>
    <w:p w14:paraId="52A365DF" w14:textId="77777777" w:rsidR="00D4269B"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A0EC56D" w14:textId="77777777" w:rsidR="00D4269B" w:rsidRDefault="00D4269B">
      <w:pPr>
        <w:spacing w:after="0" w:line="240" w:lineRule="auto"/>
        <w:rPr>
          <w:rFonts w:eastAsia="Times New Roman"/>
          <w:b/>
          <w:bCs/>
          <w:kern w:val="0"/>
          <w:sz w:val="21"/>
          <w:szCs w:val="21"/>
        </w:rPr>
      </w:pPr>
      <w:r>
        <w:rPr>
          <w:rFonts w:eastAsia="Times New Roman"/>
          <w:b/>
          <w:bCs/>
          <w:kern w:val="0"/>
          <w:sz w:val="21"/>
          <w:szCs w:val="21"/>
        </w:rPr>
        <w:br w:type="page"/>
      </w:r>
    </w:p>
    <w:p w14:paraId="3FEC8F2E" w14:textId="77777777" w:rsidR="00D4269B" w:rsidRDefault="00D4269B" w:rsidP="003A4520">
      <w:pPr>
        <w:spacing w:line="247" w:lineRule="auto"/>
        <w:rPr>
          <w:rFonts w:eastAsia="Times New Roman"/>
          <w:b/>
          <w:bCs/>
          <w:kern w:val="0"/>
          <w:sz w:val="21"/>
          <w:szCs w:val="21"/>
        </w:rPr>
      </w:pPr>
    </w:p>
    <w:p w14:paraId="032EF800" w14:textId="63B8B45F"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Importance of Vision</w:t>
      </w:r>
    </w:p>
    <w:p w14:paraId="3BECCB1A"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Ezekiel’s vision teaches us the importance of having a God-given vision for our lives. "Son of man, do you see this?" (Ezekiel 47:6). Seek God’s guidance to understand His plans and purposes for you. A clear vision helps you stay focused and aligned with His will.</w:t>
      </w:r>
    </w:p>
    <w:p w14:paraId="063879A5"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Ezekiel's vision of the river inspire you to pursue your personal goals and dreams?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having a clear vision is crucial for spiritual growth and community impact?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vision aligns with God's purpose for your life? </w:t>
      </w:r>
    </w:p>
    <w:p w14:paraId="3F9F6737"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Hope for the Future</w:t>
      </w:r>
    </w:p>
    <w:p w14:paraId="61476C44"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Finally, Ezekiel 47 offers a message of hope. The transformation of the land is a foretaste of the ultimate renewal that God promises. "The river will flow into the sea, and the water there will become fresh" (Ezekiel 47:8). Hold onto the hope of God’s promises, knowing that He is working all things for good.</w:t>
      </w:r>
    </w:p>
    <w:p w14:paraId="0C114AE4"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May these lessons from Ezekiel 47 inspire you to dive deeper into your faith and experience the abundant life that God offers.</w:t>
      </w:r>
    </w:p>
    <w:p w14:paraId="0E72CCAC" w14:textId="77777777" w:rsidR="003A4520" w:rsidRPr="001B37DC" w:rsidRDefault="003A4520" w:rsidP="003A4520">
      <w:pPr>
        <w:spacing w:line="247" w:lineRule="auto"/>
        <w:rPr>
          <w:rFonts w:eastAsia="Times New Roman"/>
          <w:kern w:val="0"/>
          <w:sz w:val="21"/>
          <w:szCs w:val="21"/>
        </w:rPr>
      </w:pPr>
      <w:r w:rsidRPr="00F6333B">
        <w:rPr>
          <w:rFonts w:eastAsia="Times New Roman"/>
          <w:kern w:val="0"/>
          <w:sz w:val="21"/>
          <w:szCs w:val="21"/>
        </w:rPr>
        <w:t>1. How can the vision of the river in Ezekiel 47 inspire hope in your personal future?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see restored in your life, similar to the river's healing waters?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the imagery of abundant life in Ezekiel 47 is relevant to modern challenges?</w:t>
      </w:r>
      <w:r w:rsidRPr="001B37DC">
        <w:br w:type="page"/>
      </w:r>
    </w:p>
    <w:p w14:paraId="65228CAB" w14:textId="77777777" w:rsidR="003A4520" w:rsidRPr="003A4520" w:rsidRDefault="003A4520" w:rsidP="003A4520">
      <w:pPr>
        <w:spacing w:line="247" w:lineRule="auto"/>
        <w:jc w:val="center"/>
        <w:outlineLvl w:val="0"/>
        <w:rPr>
          <w:rFonts w:eastAsia="Times New Roman"/>
          <w:b/>
          <w:bCs/>
          <w:kern w:val="36"/>
          <w:sz w:val="32"/>
          <w:szCs w:val="32"/>
        </w:rPr>
      </w:pPr>
      <w:r w:rsidRPr="003A4520">
        <w:rPr>
          <w:rFonts w:eastAsia="Times New Roman"/>
          <w:b/>
          <w:bCs/>
          <w:kern w:val="36"/>
          <w:sz w:val="32"/>
          <w:szCs w:val="32"/>
        </w:rPr>
        <w:t>Ezekiel 48 Teaching Points and Bible Study Questions</w:t>
      </w:r>
    </w:p>
    <w:p w14:paraId="797B6012" w14:textId="713DBC69"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Promise of Restoration</w:t>
      </w:r>
    </w:p>
    <w:p w14:paraId="0D219E95"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48 paints a vivid picture of restoration and hope. The chapter outlines the division of the land among the tribes of Israel, symbolizing God's promise to restore His people. This serves as a reminder that no matter how dire our circumstances may seem, God has a plan for restoration. As it is written, "I will restore the fortunes of Jacob and have compassion on the whole house of Israel" (Ezekiel 39:25).</w:t>
      </w:r>
    </w:p>
    <w:p w14:paraId="5DCD8056"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the promise of restoration in Ezekiel 48 inspire hope in your current life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align with God's vision of restoration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God emphasizes detailed restoration plans, and how can this influence your personal goals? </w:t>
      </w:r>
    </w:p>
    <w:p w14:paraId="2FC144A6"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Perfect Order</w:t>
      </w:r>
    </w:p>
    <w:p w14:paraId="2473733E"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meticulous division of the land among the tribes highlights God's love for order and precision. Each tribe receives its portion, demonstrating that God is a God of order, not chaos. This encourages us to seek order in our own lives, trusting that God has a perfect plan for each of us. "For God is not a God of disorder but of peace" (1 Corinthians 14:33).</w:t>
      </w:r>
    </w:p>
    <w:p w14:paraId="7C18CA51"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apply God's perfect order in your daily routines and decision-making processes?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detailed plans for land division reflect His nature of order and fairness?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God's order in Ezekiel 48 to improve community organization today? </w:t>
      </w:r>
    </w:p>
    <w:p w14:paraId="7A6F07CC" w14:textId="77777777" w:rsidR="00D4269B"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5A2645B" w14:textId="77777777" w:rsidR="00D4269B" w:rsidRDefault="00D4269B">
      <w:pPr>
        <w:spacing w:after="0" w:line="240" w:lineRule="auto"/>
        <w:rPr>
          <w:rFonts w:eastAsia="Times New Roman"/>
          <w:b/>
          <w:bCs/>
          <w:kern w:val="0"/>
          <w:sz w:val="21"/>
          <w:szCs w:val="21"/>
        </w:rPr>
      </w:pPr>
      <w:r>
        <w:rPr>
          <w:rFonts w:eastAsia="Times New Roman"/>
          <w:b/>
          <w:bCs/>
          <w:kern w:val="0"/>
          <w:sz w:val="21"/>
          <w:szCs w:val="21"/>
        </w:rPr>
        <w:br w:type="page"/>
      </w:r>
    </w:p>
    <w:p w14:paraId="0F4B7091" w14:textId="77777777" w:rsidR="00D4269B" w:rsidRDefault="00D4269B" w:rsidP="003A4520">
      <w:pPr>
        <w:spacing w:line="247" w:lineRule="auto"/>
        <w:rPr>
          <w:rFonts w:eastAsia="Times New Roman"/>
          <w:b/>
          <w:bCs/>
          <w:kern w:val="0"/>
          <w:sz w:val="21"/>
          <w:szCs w:val="21"/>
        </w:rPr>
      </w:pPr>
    </w:p>
    <w:p w14:paraId="5E16797D" w14:textId="01F0D5EC"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Centrality of Worship</w:t>
      </w:r>
    </w:p>
    <w:p w14:paraId="1F3F9830"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At the heart of the land distribution is the sacred district for the temple, underscoring the centrality of worship in the life of God's people. This reminds us to keep worship at the center of our lives, prioritizing our relationship with God above all else. "But seek first the kingdom of God and His righteousness" (Matthew 6:33).</w:t>
      </w:r>
    </w:p>
    <w:p w14:paraId="65BE32DE"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prioritize worship in your daily life, similar to the centrality in Ezekiel 48?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central location of the temple emphasizes the importance of worship in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changes would you make to ensure worship remains central in your personal and family life? </w:t>
      </w:r>
    </w:p>
    <w:p w14:paraId="4CB248C9"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Community</w:t>
      </w:r>
    </w:p>
    <w:p w14:paraId="6E9F3490"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allocation of land to each tribe emphasizes the importance of community and belonging. We are reminded that we are part of a larger family of believers, called to support and uplift one another. "And let us consider how to spur one another on to love and good deeds" (Hebrews 10:24).</w:t>
      </w:r>
    </w:p>
    <w:p w14:paraId="6CB06794"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we apply the division of land to foster unity in 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community roles are essential for spiritual growth and support?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everyone feels included and valued in your community? </w:t>
      </w:r>
    </w:p>
    <w:p w14:paraId="55A014AE" w14:textId="77777777" w:rsidR="00D4269B"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63EC11A" w14:textId="77777777" w:rsidR="00D4269B" w:rsidRDefault="00D4269B">
      <w:pPr>
        <w:spacing w:after="0" w:line="240" w:lineRule="auto"/>
        <w:rPr>
          <w:rFonts w:eastAsia="Times New Roman"/>
          <w:b/>
          <w:bCs/>
          <w:kern w:val="0"/>
          <w:sz w:val="21"/>
          <w:szCs w:val="21"/>
        </w:rPr>
      </w:pPr>
      <w:r>
        <w:rPr>
          <w:rFonts w:eastAsia="Times New Roman"/>
          <w:b/>
          <w:bCs/>
          <w:kern w:val="0"/>
          <w:sz w:val="21"/>
          <w:szCs w:val="21"/>
        </w:rPr>
        <w:br w:type="page"/>
      </w:r>
    </w:p>
    <w:p w14:paraId="3424D267" w14:textId="77777777" w:rsidR="00D4269B" w:rsidRDefault="00D4269B" w:rsidP="003A4520">
      <w:pPr>
        <w:spacing w:line="247" w:lineRule="auto"/>
        <w:rPr>
          <w:rFonts w:eastAsia="Times New Roman"/>
          <w:b/>
          <w:bCs/>
          <w:kern w:val="0"/>
          <w:sz w:val="21"/>
          <w:szCs w:val="21"/>
        </w:rPr>
      </w:pPr>
    </w:p>
    <w:p w14:paraId="46828EED" w14:textId="0082C74F"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God's Faithfulness to His Promises</w:t>
      </w:r>
    </w:p>
    <w:p w14:paraId="19B2052C"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48 is a testament to God's unwavering faithfulness. Despite Israel's past unfaithfulness, God remains true to His promises. This reassures us that God is faithful and will fulfill His promises in our lives. "Know therefore that the LORD your God is God; He is the faithful God" (Deuteronomy 7:9).</w:t>
      </w:r>
    </w:p>
    <w:p w14:paraId="2244D11D" w14:textId="77777777" w:rsidR="00D4269B" w:rsidRDefault="003A4520" w:rsidP="003A4520">
      <w:pPr>
        <w:spacing w:line="247" w:lineRule="auto"/>
      </w:pPr>
      <w:r w:rsidRPr="00F6333B">
        <w:rPr>
          <w:rFonts w:eastAsia="Times New Roman"/>
          <w:kern w:val="0"/>
          <w:sz w:val="21"/>
          <w:szCs w:val="21"/>
        </w:rPr>
        <w:t>1. How can you trust in God's faithfulness when facing uncertainty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promises from Ezekiel 48's depiction of land distribution?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recognizing God's faithfulness in Ezekiel 48 encourage you to remain faithful in your commitments?</w:t>
      </w:r>
    </w:p>
    <w:p w14:paraId="26F8672A" w14:textId="7939321F"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Significance of Inheritance</w:t>
      </w:r>
    </w:p>
    <w:p w14:paraId="229A8DED"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chapter highlights the concept of inheritance, reminding us of the spiritual inheritance we have in Christ. As believers, we are heirs to the promises of God, called to live in the fullness of His blessings. "And if you belong to Christ, then you are Abraham’s seed and heirs according to the promise" (Galatians 3:29).</w:t>
      </w:r>
    </w:p>
    <w:p w14:paraId="1E438482"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understanding inheritance in Ezekiel 48 influence your view on spiritual legacy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equal inheritance among tribes, and how can this apply to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Ezekiel 48 about valuing your spiritual inheritance in daily life? </w:t>
      </w:r>
    </w:p>
    <w:p w14:paraId="21DF45C6" w14:textId="77777777" w:rsidR="00D4269B"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179622C" w14:textId="77777777" w:rsidR="00D4269B" w:rsidRDefault="00D4269B">
      <w:pPr>
        <w:spacing w:after="0" w:line="240" w:lineRule="auto"/>
        <w:rPr>
          <w:rFonts w:eastAsia="Times New Roman"/>
          <w:b/>
          <w:bCs/>
          <w:kern w:val="0"/>
          <w:sz w:val="21"/>
          <w:szCs w:val="21"/>
        </w:rPr>
      </w:pPr>
      <w:r>
        <w:rPr>
          <w:rFonts w:eastAsia="Times New Roman"/>
          <w:b/>
          <w:bCs/>
          <w:kern w:val="0"/>
          <w:sz w:val="21"/>
          <w:szCs w:val="21"/>
        </w:rPr>
        <w:br w:type="page"/>
      </w:r>
    </w:p>
    <w:p w14:paraId="661DC12B" w14:textId="77777777" w:rsidR="00D4269B" w:rsidRDefault="00D4269B" w:rsidP="003A4520">
      <w:pPr>
        <w:spacing w:line="247" w:lineRule="auto"/>
        <w:rPr>
          <w:rFonts w:eastAsia="Times New Roman"/>
          <w:b/>
          <w:bCs/>
          <w:kern w:val="0"/>
          <w:sz w:val="21"/>
          <w:szCs w:val="21"/>
        </w:rPr>
      </w:pPr>
    </w:p>
    <w:p w14:paraId="1F3F26AD" w14:textId="18B8017C"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Role of Leadership</w:t>
      </w:r>
    </w:p>
    <w:p w14:paraId="54BB7E35"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allocation of land to the leaders of Israel underscores the importance of godly leadership. Leaders are called to guide and serve their communities with integrity and wisdom. "The greatest among you shall be your servant" (Matthew 23:11).</w:t>
      </w:r>
    </w:p>
    <w:p w14:paraId="37E59C68"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leaders today ensure fair distribution of resources like the leaders in Ezekiel 48?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leadership roles are clearly defined in Ezekiel 48, and how can this apply now?</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modern leaders learn from the tribal allocations about responsibility and accountability? </w:t>
      </w:r>
    </w:p>
    <w:p w14:paraId="7EAE23DC"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Vision of a New Beginning</w:t>
      </w:r>
    </w:p>
    <w:p w14:paraId="79A2A634"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Ezekiel 48 offers a vision of a new beginning for Israel, encouraging us to embrace new beginnings in our own lives. With God, every day is an opportunity for a fresh start. "Therefore, if anyone is in Christ, he is a new creation" (2 Corinthians 5:17).</w:t>
      </w:r>
    </w:p>
    <w:p w14:paraId="6FCF1FAF"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the division of land in Ezekiel 48 inspire a sense of community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the orderly distribution of resources in your personal or professional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the vision of a new beginning in Ezekiel 48 encourage you to embrace change and renewal? </w:t>
      </w:r>
    </w:p>
    <w:p w14:paraId="76C812BD" w14:textId="77777777" w:rsidR="00D4269B" w:rsidRDefault="003A4520" w:rsidP="003A4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DB7CA54" w14:textId="77777777" w:rsidR="00D4269B" w:rsidRDefault="00D4269B">
      <w:pPr>
        <w:spacing w:after="0" w:line="240" w:lineRule="auto"/>
        <w:rPr>
          <w:rFonts w:eastAsia="Times New Roman"/>
          <w:b/>
          <w:bCs/>
          <w:kern w:val="0"/>
          <w:sz w:val="21"/>
          <w:szCs w:val="21"/>
        </w:rPr>
      </w:pPr>
      <w:r>
        <w:rPr>
          <w:rFonts w:eastAsia="Times New Roman"/>
          <w:b/>
          <w:bCs/>
          <w:kern w:val="0"/>
          <w:sz w:val="21"/>
          <w:szCs w:val="21"/>
        </w:rPr>
        <w:br w:type="page"/>
      </w:r>
    </w:p>
    <w:p w14:paraId="59055529" w14:textId="77777777" w:rsidR="00D4269B" w:rsidRDefault="00D4269B" w:rsidP="003A4520">
      <w:pPr>
        <w:spacing w:line="247" w:lineRule="auto"/>
        <w:rPr>
          <w:rFonts w:eastAsia="Times New Roman"/>
          <w:b/>
          <w:bCs/>
          <w:kern w:val="0"/>
          <w:sz w:val="21"/>
          <w:szCs w:val="21"/>
        </w:rPr>
      </w:pPr>
    </w:p>
    <w:p w14:paraId="77FF7415" w14:textId="0ED9EA7C" w:rsidR="003A4520" w:rsidRPr="00F6333B" w:rsidRDefault="003A4520" w:rsidP="003A4520">
      <w:pPr>
        <w:spacing w:line="247" w:lineRule="auto"/>
        <w:rPr>
          <w:rFonts w:eastAsia="Times New Roman"/>
          <w:kern w:val="0"/>
          <w:sz w:val="21"/>
          <w:szCs w:val="21"/>
        </w:rPr>
      </w:pPr>
      <w:r w:rsidRPr="00F6333B">
        <w:rPr>
          <w:rFonts w:eastAsia="Times New Roman"/>
          <w:b/>
          <w:bCs/>
          <w:kern w:val="0"/>
          <w:sz w:val="21"/>
          <w:szCs w:val="21"/>
        </w:rPr>
        <w:t>The Holiness of God</w:t>
      </w:r>
    </w:p>
    <w:p w14:paraId="1E153F0B"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 sacred district and the temple remind us of God's holiness and our call to live holy lives. We are set apart for God's purposes, called to reflect His holiness in our daily actions. "Be holy, because I am holy" (1 Peter 1:16).</w:t>
      </w:r>
    </w:p>
    <w:p w14:paraId="302054C0"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1. How can you reflect God's holiness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holiness is central to the division of the land in Ezekiel 48?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prioritize God's holiness in your personal life? </w:t>
      </w:r>
    </w:p>
    <w:p w14:paraId="636015BA" w14:textId="77777777" w:rsidR="003A4520" w:rsidRPr="00F6333B" w:rsidRDefault="003A4520" w:rsidP="003A4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Presence</w:t>
      </w:r>
    </w:p>
    <w:p w14:paraId="782E6173"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Finally, the chapter concludes with the name of the city: "The LORD is there" (Ezekiel 48:35). This assures us of God's constant presence in our lives, providing comfort and strength in every situation. "And surely I am with you always, to the very end of the age" (Matthew 28:20).</w:t>
      </w:r>
    </w:p>
    <w:p w14:paraId="265D73A9" w14:textId="77777777" w:rsidR="003A4520" w:rsidRPr="00F6333B" w:rsidRDefault="003A4520" w:rsidP="003A4520">
      <w:pPr>
        <w:spacing w:line="247" w:lineRule="auto"/>
        <w:rPr>
          <w:rFonts w:eastAsia="Times New Roman"/>
          <w:kern w:val="0"/>
          <w:sz w:val="21"/>
          <w:szCs w:val="21"/>
        </w:rPr>
      </w:pPr>
      <w:r w:rsidRPr="00F6333B">
        <w:rPr>
          <w:rFonts w:eastAsia="Times New Roman"/>
          <w:kern w:val="0"/>
          <w:sz w:val="21"/>
          <w:szCs w:val="21"/>
        </w:rPr>
        <w:t>These lessons from Ezekiel 48 remind us of God's faithfulness, order, and presence, encouraging us to live lives that honor Him.</w:t>
      </w:r>
    </w:p>
    <w:p w14:paraId="31885502" w14:textId="6A2AF009" w:rsidR="00F6333B" w:rsidRPr="001B37DC" w:rsidRDefault="003A4520" w:rsidP="003A4520">
      <w:pPr>
        <w:spacing w:line="247" w:lineRule="auto"/>
        <w:rPr>
          <w:rFonts w:eastAsia="Times New Roman"/>
          <w:kern w:val="0"/>
          <w:sz w:val="21"/>
          <w:szCs w:val="21"/>
        </w:rPr>
      </w:pPr>
      <w:r w:rsidRPr="00F6333B">
        <w:rPr>
          <w:rFonts w:eastAsia="Times New Roman"/>
          <w:kern w:val="0"/>
          <w:sz w:val="21"/>
          <w:szCs w:val="21"/>
        </w:rPr>
        <w:t>1. How can you recognize and embrace God's presence in your daily life like Ezekiel's vision suggests?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presence is emphasized in the division of the land in Ezekiel 48?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ensure God's presence is central in your community?</w:t>
      </w:r>
    </w:p>
    <w:sectPr w:rsidR="00F6333B" w:rsidRPr="001B37DC" w:rsidSect="00985E6C">
      <w:footerReference w:type="even" r:id="rId9"/>
      <w:footerReference w:type="default" r:id="rId10"/>
      <w:footerReference w:type="first" r:id="rId11"/>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50C414" w14:textId="77777777" w:rsidR="0046475A" w:rsidRDefault="0046475A" w:rsidP="00993188">
      <w:pPr>
        <w:spacing w:after="0" w:line="240" w:lineRule="auto"/>
      </w:pPr>
      <w:r>
        <w:separator/>
      </w:r>
    </w:p>
  </w:endnote>
  <w:endnote w:type="continuationSeparator" w:id="0">
    <w:p w14:paraId="58AAFC0A" w14:textId="77777777" w:rsidR="0046475A" w:rsidRDefault="0046475A" w:rsidP="009931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20DDC" w14:textId="77777777" w:rsidR="00985E6C" w:rsidRDefault="00985E6C" w:rsidP="00506EB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345A7E79" w14:textId="77777777" w:rsidR="00985E6C" w:rsidRDefault="00985E6C" w:rsidP="00506E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0EB2C1B9" w14:textId="77777777" w:rsidR="00985E6C" w:rsidRDefault="00985E6C" w:rsidP="00985E6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FE827" w14:textId="77777777" w:rsidR="007F1F09" w:rsidRPr="007F1F09" w:rsidRDefault="007F1F09" w:rsidP="00506EB5">
    <w:pPr>
      <w:pStyle w:val="Footer"/>
      <w:framePr w:wrap="none" w:vAnchor="text" w:hAnchor="margin" w:xAlign="center" w:y="1"/>
      <w:rPr>
        <w:rStyle w:val="PageNumber"/>
        <w:sz w:val="11"/>
        <w:szCs w:val="11"/>
      </w:rPr>
    </w:pPr>
  </w:p>
  <w:p w14:paraId="0EEA1463" w14:textId="77777777" w:rsidR="00985E6C" w:rsidRDefault="00985E6C" w:rsidP="007F1F09">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451CC2F3" w14:textId="77777777" w:rsidR="00AF1073" w:rsidRDefault="00F635E4" w:rsidP="00985E6C">
    <w:pPr>
      <w:pStyle w:val="Footer"/>
      <w:ind w:right="360"/>
      <w:jc w:val="center"/>
    </w:pPr>
    <w:r>
      <w:rPr>
        <w:noProof/>
      </w:rPr>
      <w:drawing>
        <wp:anchor distT="0" distB="0" distL="114300" distR="114300" simplePos="0" relativeHeight="251660288" behindDoc="0" locked="0" layoutInCell="1" allowOverlap="1" wp14:anchorId="37B3771A" wp14:editId="7AECF38A">
          <wp:simplePos x="0" y="0"/>
          <wp:positionH relativeFrom="column">
            <wp:posOffset>6022975</wp:posOffset>
          </wp:positionH>
          <wp:positionV relativeFrom="paragraph">
            <wp:posOffset>29845</wp:posOffset>
          </wp:positionV>
          <wp:extent cx="788035" cy="274320"/>
          <wp:effectExtent l="0" t="0" r="0" b="0"/>
          <wp:wrapNone/>
          <wp:docPr id="2" name="Picture 1" descr="A blu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274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6F47DFD4" wp14:editId="3362BB08">
          <wp:simplePos x="0" y="0"/>
          <wp:positionH relativeFrom="column">
            <wp:posOffset>0</wp:posOffset>
          </wp:positionH>
          <wp:positionV relativeFrom="paragraph">
            <wp:posOffset>29845</wp:posOffset>
          </wp:positionV>
          <wp:extent cx="864235" cy="274320"/>
          <wp:effectExtent l="0" t="0" r="0" b="0"/>
          <wp:wrapNone/>
          <wp:docPr id="1" name="Picture 1" descr="A blue sign with whit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letters&#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4235" cy="274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6FCBD3" w14:textId="77777777" w:rsidR="00985E6C" w:rsidRDefault="00985E6C" w:rsidP="00985E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4AA80" w14:textId="77777777" w:rsidR="00985E6C" w:rsidRDefault="00985E6C" w:rsidP="00985E6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p w14:paraId="022D972B" w14:textId="77777777" w:rsidR="00985E6C" w:rsidRDefault="00985E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E11416" w14:textId="77777777" w:rsidR="0046475A" w:rsidRDefault="0046475A" w:rsidP="00993188">
      <w:pPr>
        <w:spacing w:after="0" w:line="240" w:lineRule="auto"/>
      </w:pPr>
      <w:r>
        <w:separator/>
      </w:r>
    </w:p>
  </w:footnote>
  <w:footnote w:type="continuationSeparator" w:id="0">
    <w:p w14:paraId="4D6FEB4E" w14:textId="77777777" w:rsidR="0046475A" w:rsidRDefault="0046475A" w:rsidP="009931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E05D3"/>
    <w:multiLevelType w:val="hybridMultilevel"/>
    <w:tmpl w:val="E55A50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F124651"/>
    <w:multiLevelType w:val="hybridMultilevel"/>
    <w:tmpl w:val="CCEC0B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FC414A3"/>
    <w:multiLevelType w:val="hybridMultilevel"/>
    <w:tmpl w:val="5AC0EE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E2A59F6"/>
    <w:multiLevelType w:val="hybridMultilevel"/>
    <w:tmpl w:val="91EC96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C4E2C17"/>
    <w:multiLevelType w:val="hybridMultilevel"/>
    <w:tmpl w:val="FEA6EE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363749468">
    <w:abstractNumId w:val="4"/>
  </w:num>
  <w:num w:numId="2" w16cid:durableId="330186967">
    <w:abstractNumId w:val="3"/>
  </w:num>
  <w:num w:numId="3" w16cid:durableId="898201278">
    <w:abstractNumId w:val="2"/>
  </w:num>
  <w:num w:numId="4" w16cid:durableId="2022002609">
    <w:abstractNumId w:val="0"/>
  </w:num>
  <w:num w:numId="5" w16cid:durableId="4944941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520"/>
    <w:rsid w:val="00000CDF"/>
    <w:rsid w:val="00037514"/>
    <w:rsid w:val="000421EA"/>
    <w:rsid w:val="00051B34"/>
    <w:rsid w:val="000B0CE1"/>
    <w:rsid w:val="000B6F4F"/>
    <w:rsid w:val="000C1CCA"/>
    <w:rsid w:val="00153A4F"/>
    <w:rsid w:val="00177C6D"/>
    <w:rsid w:val="00194992"/>
    <w:rsid w:val="001B37DC"/>
    <w:rsid w:val="001B511C"/>
    <w:rsid w:val="001C43A9"/>
    <w:rsid w:val="001E4954"/>
    <w:rsid w:val="00223D2A"/>
    <w:rsid w:val="002358CF"/>
    <w:rsid w:val="003211B8"/>
    <w:rsid w:val="00351FC4"/>
    <w:rsid w:val="00391B5E"/>
    <w:rsid w:val="00397296"/>
    <w:rsid w:val="003A4520"/>
    <w:rsid w:val="003B6791"/>
    <w:rsid w:val="0046475A"/>
    <w:rsid w:val="004D2022"/>
    <w:rsid w:val="004F7C83"/>
    <w:rsid w:val="005218D9"/>
    <w:rsid w:val="00590404"/>
    <w:rsid w:val="005C237B"/>
    <w:rsid w:val="00661B7E"/>
    <w:rsid w:val="006762E8"/>
    <w:rsid w:val="00687503"/>
    <w:rsid w:val="00692F03"/>
    <w:rsid w:val="00741D82"/>
    <w:rsid w:val="00762403"/>
    <w:rsid w:val="0078350E"/>
    <w:rsid w:val="00793C4A"/>
    <w:rsid w:val="007E2F25"/>
    <w:rsid w:val="007F1F09"/>
    <w:rsid w:val="00800A60"/>
    <w:rsid w:val="00840C19"/>
    <w:rsid w:val="0086139F"/>
    <w:rsid w:val="00870740"/>
    <w:rsid w:val="0087297B"/>
    <w:rsid w:val="00875463"/>
    <w:rsid w:val="00887FAA"/>
    <w:rsid w:val="0091161B"/>
    <w:rsid w:val="00985E6C"/>
    <w:rsid w:val="00993188"/>
    <w:rsid w:val="009A38CE"/>
    <w:rsid w:val="009E4504"/>
    <w:rsid w:val="009E45C1"/>
    <w:rsid w:val="00A102B6"/>
    <w:rsid w:val="00A412FE"/>
    <w:rsid w:val="00A50CF1"/>
    <w:rsid w:val="00AF1073"/>
    <w:rsid w:val="00B14F85"/>
    <w:rsid w:val="00B15325"/>
    <w:rsid w:val="00B22981"/>
    <w:rsid w:val="00B26268"/>
    <w:rsid w:val="00B4631E"/>
    <w:rsid w:val="00BB25B5"/>
    <w:rsid w:val="00C53FDE"/>
    <w:rsid w:val="00C80FA3"/>
    <w:rsid w:val="00CD424F"/>
    <w:rsid w:val="00D32F91"/>
    <w:rsid w:val="00D4269B"/>
    <w:rsid w:val="00DA5F01"/>
    <w:rsid w:val="00DB0942"/>
    <w:rsid w:val="00DC3612"/>
    <w:rsid w:val="00E01F86"/>
    <w:rsid w:val="00E16C25"/>
    <w:rsid w:val="00E43AC8"/>
    <w:rsid w:val="00E97DBD"/>
    <w:rsid w:val="00F126AA"/>
    <w:rsid w:val="00F21BC0"/>
    <w:rsid w:val="00F54BE6"/>
    <w:rsid w:val="00F6333B"/>
    <w:rsid w:val="00F635E4"/>
    <w:rsid w:val="00F754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972BF5"/>
  <w15:chartTrackingRefBased/>
  <w15:docId w15:val="{A4E635E0-7A85-428E-805B-4DD0360B8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Times New Roman"/>
        <w:lang w:val="en-PH" w:eastAsia="en-P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lang w:val="en-US" w:eastAsia="en-US"/>
    </w:rPr>
  </w:style>
  <w:style w:type="paragraph" w:styleId="Heading1">
    <w:name w:val="heading 1"/>
    <w:basedOn w:val="Normal"/>
    <w:next w:val="Normal"/>
    <w:link w:val="Heading1Char"/>
    <w:uiPriority w:val="9"/>
    <w:qFormat/>
    <w:rsid w:val="00F6333B"/>
    <w:pPr>
      <w:keepNext/>
      <w:keepLines/>
      <w:spacing w:before="360" w:after="80"/>
      <w:outlineLvl w:val="0"/>
    </w:pPr>
    <w:rPr>
      <w:rFonts w:ascii="Aptos Display" w:eastAsia="Times New Roman" w:hAnsi="Aptos Display"/>
      <w:color w:val="0F4761"/>
      <w:sz w:val="40"/>
      <w:szCs w:val="40"/>
    </w:rPr>
  </w:style>
  <w:style w:type="paragraph" w:styleId="Heading2">
    <w:name w:val="heading 2"/>
    <w:basedOn w:val="Normal"/>
    <w:next w:val="Normal"/>
    <w:link w:val="Heading2Char"/>
    <w:uiPriority w:val="9"/>
    <w:semiHidden/>
    <w:unhideWhenUsed/>
    <w:qFormat/>
    <w:rsid w:val="00F6333B"/>
    <w:pPr>
      <w:keepNext/>
      <w:keepLines/>
      <w:spacing w:before="160" w:after="80"/>
      <w:outlineLvl w:val="1"/>
    </w:pPr>
    <w:rPr>
      <w:rFonts w:ascii="Aptos Display" w:eastAsia="Times New Roman" w:hAnsi="Aptos Display"/>
      <w:color w:val="0F4761"/>
      <w:sz w:val="32"/>
      <w:szCs w:val="32"/>
    </w:rPr>
  </w:style>
  <w:style w:type="paragraph" w:styleId="Heading3">
    <w:name w:val="heading 3"/>
    <w:basedOn w:val="Normal"/>
    <w:next w:val="Normal"/>
    <w:link w:val="Heading3Char"/>
    <w:uiPriority w:val="9"/>
    <w:semiHidden/>
    <w:unhideWhenUsed/>
    <w:qFormat/>
    <w:rsid w:val="00F6333B"/>
    <w:pPr>
      <w:keepNext/>
      <w:keepLines/>
      <w:spacing w:before="160" w:after="80"/>
      <w:outlineLvl w:val="2"/>
    </w:pPr>
    <w:rPr>
      <w:rFonts w:eastAsia="Times New Roman"/>
      <w:color w:val="0F4761"/>
      <w:sz w:val="28"/>
      <w:szCs w:val="28"/>
    </w:rPr>
  </w:style>
  <w:style w:type="paragraph" w:styleId="Heading4">
    <w:name w:val="heading 4"/>
    <w:basedOn w:val="Normal"/>
    <w:next w:val="Normal"/>
    <w:link w:val="Heading4Char"/>
    <w:uiPriority w:val="9"/>
    <w:semiHidden/>
    <w:unhideWhenUsed/>
    <w:qFormat/>
    <w:rsid w:val="00F6333B"/>
    <w:pPr>
      <w:keepNext/>
      <w:keepLines/>
      <w:spacing w:before="80" w:after="40"/>
      <w:outlineLvl w:val="3"/>
    </w:pPr>
    <w:rPr>
      <w:rFonts w:eastAsia="Times New Roman"/>
      <w:i/>
      <w:iCs/>
      <w:color w:val="0F4761"/>
    </w:rPr>
  </w:style>
  <w:style w:type="paragraph" w:styleId="Heading5">
    <w:name w:val="heading 5"/>
    <w:basedOn w:val="Normal"/>
    <w:next w:val="Normal"/>
    <w:link w:val="Heading5Char"/>
    <w:uiPriority w:val="9"/>
    <w:semiHidden/>
    <w:unhideWhenUsed/>
    <w:qFormat/>
    <w:rsid w:val="00F6333B"/>
    <w:pPr>
      <w:keepNext/>
      <w:keepLines/>
      <w:spacing w:before="80" w:after="40"/>
      <w:outlineLvl w:val="4"/>
    </w:pPr>
    <w:rPr>
      <w:rFonts w:eastAsia="Times New Roman"/>
      <w:color w:val="0F4761"/>
    </w:rPr>
  </w:style>
  <w:style w:type="paragraph" w:styleId="Heading6">
    <w:name w:val="heading 6"/>
    <w:basedOn w:val="Normal"/>
    <w:next w:val="Normal"/>
    <w:link w:val="Heading6Char"/>
    <w:uiPriority w:val="9"/>
    <w:semiHidden/>
    <w:unhideWhenUsed/>
    <w:qFormat/>
    <w:rsid w:val="00F6333B"/>
    <w:pPr>
      <w:keepNext/>
      <w:keepLines/>
      <w:spacing w:before="40" w:after="0"/>
      <w:outlineLvl w:val="5"/>
    </w:pPr>
    <w:rPr>
      <w:rFonts w:eastAsia="Times New Roman"/>
      <w:i/>
      <w:iCs/>
      <w:color w:val="595959"/>
    </w:rPr>
  </w:style>
  <w:style w:type="paragraph" w:styleId="Heading7">
    <w:name w:val="heading 7"/>
    <w:basedOn w:val="Normal"/>
    <w:next w:val="Normal"/>
    <w:link w:val="Heading7Char"/>
    <w:uiPriority w:val="9"/>
    <w:semiHidden/>
    <w:unhideWhenUsed/>
    <w:qFormat/>
    <w:rsid w:val="00F6333B"/>
    <w:pPr>
      <w:keepNext/>
      <w:keepLines/>
      <w:spacing w:before="40" w:after="0"/>
      <w:outlineLvl w:val="6"/>
    </w:pPr>
    <w:rPr>
      <w:rFonts w:eastAsia="Times New Roman"/>
      <w:color w:val="595959"/>
    </w:rPr>
  </w:style>
  <w:style w:type="paragraph" w:styleId="Heading8">
    <w:name w:val="heading 8"/>
    <w:basedOn w:val="Normal"/>
    <w:next w:val="Normal"/>
    <w:link w:val="Heading8Char"/>
    <w:uiPriority w:val="9"/>
    <w:semiHidden/>
    <w:unhideWhenUsed/>
    <w:qFormat/>
    <w:rsid w:val="00F6333B"/>
    <w:pPr>
      <w:keepNext/>
      <w:keepLines/>
      <w:spacing w:after="0"/>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F6333B"/>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6333B"/>
    <w:rPr>
      <w:rFonts w:ascii="Aptos Display" w:eastAsia="Times New Roman" w:hAnsi="Aptos Display" w:cs="Times New Roman"/>
      <w:color w:val="0F4761"/>
      <w:sz w:val="40"/>
      <w:szCs w:val="40"/>
    </w:rPr>
  </w:style>
  <w:style w:type="character" w:customStyle="1" w:styleId="Heading2Char">
    <w:name w:val="Heading 2 Char"/>
    <w:link w:val="Heading2"/>
    <w:uiPriority w:val="9"/>
    <w:semiHidden/>
    <w:rsid w:val="00F6333B"/>
    <w:rPr>
      <w:rFonts w:ascii="Aptos Display" w:eastAsia="Times New Roman" w:hAnsi="Aptos Display" w:cs="Times New Roman"/>
      <w:color w:val="0F4761"/>
      <w:sz w:val="32"/>
      <w:szCs w:val="32"/>
    </w:rPr>
  </w:style>
  <w:style w:type="character" w:customStyle="1" w:styleId="Heading3Char">
    <w:name w:val="Heading 3 Char"/>
    <w:link w:val="Heading3"/>
    <w:uiPriority w:val="9"/>
    <w:semiHidden/>
    <w:rsid w:val="00F6333B"/>
    <w:rPr>
      <w:rFonts w:eastAsia="Times New Roman" w:cs="Times New Roman"/>
      <w:color w:val="0F4761"/>
      <w:sz w:val="28"/>
      <w:szCs w:val="28"/>
    </w:rPr>
  </w:style>
  <w:style w:type="character" w:customStyle="1" w:styleId="Heading4Char">
    <w:name w:val="Heading 4 Char"/>
    <w:link w:val="Heading4"/>
    <w:uiPriority w:val="9"/>
    <w:semiHidden/>
    <w:rsid w:val="00F6333B"/>
    <w:rPr>
      <w:rFonts w:eastAsia="Times New Roman" w:cs="Times New Roman"/>
      <w:i/>
      <w:iCs/>
      <w:color w:val="0F4761"/>
    </w:rPr>
  </w:style>
  <w:style w:type="character" w:customStyle="1" w:styleId="Heading5Char">
    <w:name w:val="Heading 5 Char"/>
    <w:link w:val="Heading5"/>
    <w:uiPriority w:val="9"/>
    <w:semiHidden/>
    <w:rsid w:val="00F6333B"/>
    <w:rPr>
      <w:rFonts w:eastAsia="Times New Roman" w:cs="Times New Roman"/>
      <w:color w:val="0F4761"/>
    </w:rPr>
  </w:style>
  <w:style w:type="character" w:customStyle="1" w:styleId="Heading6Char">
    <w:name w:val="Heading 6 Char"/>
    <w:link w:val="Heading6"/>
    <w:uiPriority w:val="9"/>
    <w:semiHidden/>
    <w:rsid w:val="00F6333B"/>
    <w:rPr>
      <w:rFonts w:eastAsia="Times New Roman" w:cs="Times New Roman"/>
      <w:i/>
      <w:iCs/>
      <w:color w:val="595959"/>
    </w:rPr>
  </w:style>
  <w:style w:type="character" w:customStyle="1" w:styleId="Heading7Char">
    <w:name w:val="Heading 7 Char"/>
    <w:link w:val="Heading7"/>
    <w:uiPriority w:val="9"/>
    <w:semiHidden/>
    <w:rsid w:val="00F6333B"/>
    <w:rPr>
      <w:rFonts w:eastAsia="Times New Roman" w:cs="Times New Roman"/>
      <w:color w:val="595959"/>
    </w:rPr>
  </w:style>
  <w:style w:type="character" w:customStyle="1" w:styleId="Heading8Char">
    <w:name w:val="Heading 8 Char"/>
    <w:link w:val="Heading8"/>
    <w:uiPriority w:val="9"/>
    <w:semiHidden/>
    <w:rsid w:val="00F6333B"/>
    <w:rPr>
      <w:rFonts w:eastAsia="Times New Roman" w:cs="Times New Roman"/>
      <w:i/>
      <w:iCs/>
      <w:color w:val="272727"/>
    </w:rPr>
  </w:style>
  <w:style w:type="character" w:customStyle="1" w:styleId="Heading9Char">
    <w:name w:val="Heading 9 Char"/>
    <w:link w:val="Heading9"/>
    <w:uiPriority w:val="9"/>
    <w:semiHidden/>
    <w:rsid w:val="00F6333B"/>
    <w:rPr>
      <w:rFonts w:eastAsia="Times New Roman" w:cs="Times New Roman"/>
      <w:color w:val="272727"/>
    </w:rPr>
  </w:style>
  <w:style w:type="paragraph" w:styleId="Title">
    <w:name w:val="Title"/>
    <w:basedOn w:val="Normal"/>
    <w:next w:val="Normal"/>
    <w:link w:val="TitleChar"/>
    <w:uiPriority w:val="10"/>
    <w:qFormat/>
    <w:rsid w:val="00F6333B"/>
    <w:pPr>
      <w:spacing w:after="80" w:line="240" w:lineRule="auto"/>
      <w:contextualSpacing/>
    </w:pPr>
    <w:rPr>
      <w:rFonts w:ascii="Aptos Display" w:eastAsia="Times New Roman" w:hAnsi="Aptos Display"/>
      <w:spacing w:val="-10"/>
      <w:kern w:val="28"/>
      <w:sz w:val="56"/>
      <w:szCs w:val="56"/>
    </w:rPr>
  </w:style>
  <w:style w:type="character" w:customStyle="1" w:styleId="TitleChar">
    <w:name w:val="Title Char"/>
    <w:link w:val="Title"/>
    <w:uiPriority w:val="10"/>
    <w:rsid w:val="00F6333B"/>
    <w:rPr>
      <w:rFonts w:ascii="Aptos Display" w:eastAsia="Times New Roman" w:hAnsi="Aptos Display" w:cs="Times New Roman"/>
      <w:spacing w:val="-10"/>
      <w:kern w:val="28"/>
      <w:sz w:val="56"/>
      <w:szCs w:val="56"/>
    </w:rPr>
  </w:style>
  <w:style w:type="paragraph" w:styleId="Subtitle">
    <w:name w:val="Subtitle"/>
    <w:basedOn w:val="Normal"/>
    <w:next w:val="Normal"/>
    <w:link w:val="SubtitleChar"/>
    <w:uiPriority w:val="11"/>
    <w:qFormat/>
    <w:rsid w:val="00F6333B"/>
    <w:pPr>
      <w:numPr>
        <w:ilvl w:val="1"/>
      </w:numPr>
    </w:pPr>
    <w:rPr>
      <w:rFonts w:eastAsia="Times New Roman"/>
      <w:color w:val="595959"/>
      <w:spacing w:val="15"/>
      <w:sz w:val="28"/>
      <w:szCs w:val="28"/>
    </w:rPr>
  </w:style>
  <w:style w:type="character" w:customStyle="1" w:styleId="SubtitleChar">
    <w:name w:val="Subtitle Char"/>
    <w:link w:val="Subtitle"/>
    <w:uiPriority w:val="11"/>
    <w:rsid w:val="00F6333B"/>
    <w:rPr>
      <w:rFonts w:eastAsia="Times New Roman" w:cs="Times New Roman"/>
      <w:color w:val="595959"/>
      <w:spacing w:val="15"/>
      <w:sz w:val="28"/>
      <w:szCs w:val="28"/>
    </w:rPr>
  </w:style>
  <w:style w:type="paragraph" w:styleId="Quote">
    <w:name w:val="Quote"/>
    <w:basedOn w:val="Normal"/>
    <w:next w:val="Normal"/>
    <w:link w:val="QuoteChar"/>
    <w:uiPriority w:val="29"/>
    <w:qFormat/>
    <w:rsid w:val="00F6333B"/>
    <w:pPr>
      <w:spacing w:before="160"/>
      <w:jc w:val="center"/>
    </w:pPr>
    <w:rPr>
      <w:i/>
      <w:iCs/>
      <w:color w:val="404040"/>
    </w:rPr>
  </w:style>
  <w:style w:type="character" w:customStyle="1" w:styleId="QuoteChar">
    <w:name w:val="Quote Char"/>
    <w:link w:val="Quote"/>
    <w:uiPriority w:val="29"/>
    <w:rsid w:val="00F6333B"/>
    <w:rPr>
      <w:i/>
      <w:iCs/>
      <w:color w:val="404040"/>
    </w:rPr>
  </w:style>
  <w:style w:type="paragraph" w:styleId="ListParagraph">
    <w:name w:val="List Paragraph"/>
    <w:basedOn w:val="Normal"/>
    <w:uiPriority w:val="34"/>
    <w:qFormat/>
    <w:rsid w:val="00F6333B"/>
    <w:pPr>
      <w:ind w:left="720"/>
      <w:contextualSpacing/>
    </w:pPr>
  </w:style>
  <w:style w:type="character" w:styleId="IntenseEmphasis">
    <w:name w:val="Intense Emphasis"/>
    <w:uiPriority w:val="21"/>
    <w:qFormat/>
    <w:rsid w:val="00F6333B"/>
    <w:rPr>
      <w:i/>
      <w:iCs/>
      <w:color w:val="0F4761"/>
    </w:rPr>
  </w:style>
  <w:style w:type="paragraph" w:styleId="IntenseQuote">
    <w:name w:val="Intense Quote"/>
    <w:basedOn w:val="Normal"/>
    <w:next w:val="Normal"/>
    <w:link w:val="IntenseQuoteChar"/>
    <w:uiPriority w:val="30"/>
    <w:qFormat/>
    <w:rsid w:val="00F6333B"/>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link w:val="IntenseQuote"/>
    <w:uiPriority w:val="30"/>
    <w:rsid w:val="00F6333B"/>
    <w:rPr>
      <w:i/>
      <w:iCs/>
      <w:color w:val="0F4761"/>
    </w:rPr>
  </w:style>
  <w:style w:type="character" w:styleId="IntenseReference">
    <w:name w:val="Intense Reference"/>
    <w:uiPriority w:val="32"/>
    <w:qFormat/>
    <w:rsid w:val="00F6333B"/>
    <w:rPr>
      <w:b/>
      <w:bCs/>
      <w:smallCaps/>
      <w:color w:val="0F4761"/>
      <w:spacing w:val="5"/>
    </w:rPr>
  </w:style>
  <w:style w:type="paragraph" w:styleId="NormalWeb">
    <w:name w:val="Normal (Web)"/>
    <w:basedOn w:val="Normal"/>
    <w:uiPriority w:val="99"/>
    <w:semiHidden/>
    <w:unhideWhenUsed/>
    <w:rsid w:val="00F6333B"/>
    <w:pPr>
      <w:spacing w:before="100" w:beforeAutospacing="1" w:after="100" w:afterAutospacing="1" w:line="240" w:lineRule="auto"/>
    </w:pPr>
    <w:rPr>
      <w:rFonts w:ascii="Times New Roman" w:eastAsia="Times New Roman" w:hAnsi="Times New Roman"/>
      <w:kern w:val="0"/>
    </w:rPr>
  </w:style>
  <w:style w:type="paragraph" w:customStyle="1" w:styleId="msonormal0">
    <w:name w:val="msonormal"/>
    <w:basedOn w:val="Normal"/>
    <w:rsid w:val="00F6333B"/>
    <w:pPr>
      <w:spacing w:before="100" w:beforeAutospacing="1" w:after="100" w:afterAutospacing="1" w:line="240" w:lineRule="auto"/>
    </w:pPr>
    <w:rPr>
      <w:rFonts w:ascii="Times New Roman" w:eastAsia="Times New Roman" w:hAnsi="Times New Roman"/>
      <w:kern w:val="0"/>
    </w:rPr>
  </w:style>
  <w:style w:type="paragraph" w:styleId="Header">
    <w:name w:val="header"/>
    <w:basedOn w:val="Normal"/>
    <w:link w:val="HeaderChar"/>
    <w:uiPriority w:val="99"/>
    <w:unhideWhenUsed/>
    <w:rsid w:val="009931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3188"/>
  </w:style>
  <w:style w:type="paragraph" w:styleId="Footer">
    <w:name w:val="footer"/>
    <w:basedOn w:val="Normal"/>
    <w:link w:val="FooterChar"/>
    <w:uiPriority w:val="99"/>
    <w:unhideWhenUsed/>
    <w:rsid w:val="009931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3188"/>
  </w:style>
  <w:style w:type="character" w:styleId="PageNumber">
    <w:name w:val="page number"/>
    <w:basedOn w:val="DefaultParagraphFont"/>
    <w:uiPriority w:val="99"/>
    <w:semiHidden/>
    <w:unhideWhenUsed/>
    <w:rsid w:val="00985E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76210">
      <w:bodyDiv w:val="1"/>
      <w:marLeft w:val="0"/>
      <w:marRight w:val="0"/>
      <w:marTop w:val="0"/>
      <w:marBottom w:val="0"/>
      <w:divBdr>
        <w:top w:val="none" w:sz="0" w:space="0" w:color="auto"/>
        <w:left w:val="none" w:sz="0" w:space="0" w:color="auto"/>
        <w:bottom w:val="none" w:sz="0" w:space="0" w:color="auto"/>
        <w:right w:val="none" w:sz="0" w:space="0" w:color="auto"/>
      </w:divBdr>
    </w:div>
    <w:div w:id="811215011">
      <w:bodyDiv w:val="1"/>
      <w:marLeft w:val="0"/>
      <w:marRight w:val="0"/>
      <w:marTop w:val="0"/>
      <w:marBottom w:val="0"/>
      <w:divBdr>
        <w:top w:val="none" w:sz="0" w:space="0" w:color="auto"/>
        <w:left w:val="none" w:sz="0" w:space="0" w:color="auto"/>
        <w:bottom w:val="none" w:sz="0" w:space="0" w:color="auto"/>
        <w:right w:val="none" w:sz="0" w:space="0" w:color="auto"/>
      </w:divBdr>
    </w:div>
    <w:div w:id="1601065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Ron\Comprehensive%20Bible%20Study%20Course%20Formatting\Workbooks\CBSC%20Workbook%20Template%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0FC50-0BE4-4368-91E5-C42AD1C55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CBSC Workbook Template 2.0.dotx</Template>
  <TotalTime>20</TotalTime>
  <Pages>241</Pages>
  <Words>47702</Words>
  <Characters>271908</Characters>
  <Application>Microsoft Office Word</Application>
  <DocSecurity>0</DocSecurity>
  <Lines>2265</Lines>
  <Paragraphs>637</Paragraphs>
  <ScaleCrop>false</ScaleCrop>
  <HeadingPairs>
    <vt:vector size="4" baseType="variant">
      <vt:variant>
        <vt:lpstr>Title</vt:lpstr>
      </vt:variant>
      <vt:variant>
        <vt:i4>1</vt:i4>
      </vt:variant>
      <vt:variant>
        <vt:lpstr>Headings</vt:lpstr>
      </vt:variant>
      <vt:variant>
        <vt:i4>15</vt:i4>
      </vt:variant>
    </vt:vector>
  </HeadingPairs>
  <TitlesOfParts>
    <vt:vector size="16" baseType="lpstr">
      <vt:lpstr/>
      <vt:lpstr>Ezekiel 1 Teaching Points and Bible Study Questions</vt:lpstr>
      <vt:lpstr>Ezekiel 2 Teaching Points and Bible Study Questions</vt:lpstr>
      <vt:lpstr>Ezekiel 3 Teaching Points and Bible Study Questions</vt:lpstr>
      <vt:lpstr>Ezekiel 4 Teaching Points and Bible Study Questions</vt:lpstr>
      <vt:lpstr>Ezekiel 5 Teaching Points and Bible Study Questions</vt:lpstr>
      <vt:lpstr>Ezekiel 6 Teaching Points and Bible Study Questions</vt:lpstr>
      <vt:lpstr>Ezekiel 7 Teaching Points and Bible Study Questions</vt:lpstr>
      <vt:lpstr>Ezekiel 8 Teaching Points and Bible Study Questions</vt:lpstr>
      <vt:lpstr>Ezekiel 9 Teaching Points and Bible Study Questions</vt:lpstr>
      <vt:lpstr>Ezekiel 10 Teaching Points and Bible Study Questions</vt:lpstr>
      <vt:lpstr>Ezekiel 11 Teaching Points and Bible Study Questions</vt:lpstr>
      <vt:lpstr>Ezekiel 12 Teaching Points and Bible Study Questions</vt:lpstr>
      <vt:lpstr>Ezekiel 13 Teaching Points and Bible Study Questions</vt:lpstr>
      <vt:lpstr>Ezekiel 14 Teaching Points and Bible Study Questions</vt:lpstr>
      <vt:lpstr>Ezekiel 15 Teaching Points and Bible Study Questions</vt:lpstr>
    </vt:vector>
  </TitlesOfParts>
  <Company/>
  <LinksUpToDate>false</LinksUpToDate>
  <CharactersWithSpaces>318973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2</cp:revision>
  <cp:lastPrinted>2025-11-26T00:31:00Z</cp:lastPrinted>
  <dcterms:created xsi:type="dcterms:W3CDTF">2025-12-31T03:10:00Z</dcterms:created>
  <dcterms:modified xsi:type="dcterms:W3CDTF">2026-01-12T03:38:00Z</dcterms:modified>
</cp:coreProperties>
</file>